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FD412C" w14:textId="77777777" w:rsidR="00E50254" w:rsidRPr="00787D8D" w:rsidRDefault="00E50254" w:rsidP="00E854CF">
      <w:pPr>
        <w:pStyle w:val="Listaszerbekezds"/>
        <w:ind w:left="0"/>
        <w:jc w:val="center"/>
        <w:rPr>
          <w:rFonts w:asciiTheme="minorHAnsi" w:hAnsiTheme="minorHAnsi"/>
          <w:color w:val="000000" w:themeColor="text1"/>
          <w:sz w:val="5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14:paraId="42336776" w14:textId="77777777" w:rsidR="002A4039" w:rsidRPr="00787D8D" w:rsidRDefault="002A4039" w:rsidP="002A4039">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14FE32" w14:textId="77777777" w:rsidR="002A4039" w:rsidRPr="00787D8D" w:rsidRDefault="002A4039" w:rsidP="002A4039">
      <w:pPr>
        <w:pStyle w:val="Listaszerbekezds"/>
        <w:ind w:left="0"/>
        <w:jc w:val="center"/>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BESZÁMOLÓ</w:t>
      </w:r>
    </w:p>
    <w:p w14:paraId="4568A652" w14:textId="77B960CE" w:rsidR="002A4039" w:rsidRPr="00787D8D" w:rsidRDefault="002A4039" w:rsidP="002A4039">
      <w:pPr>
        <w:pStyle w:val="Listaszerbekezds"/>
        <w:ind w:left="0"/>
        <w:jc w:val="center"/>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2015/2016</w:t>
      </w:r>
      <w:r w:rsidR="00C43C31" w:rsidRPr="00787D8D">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787D8D">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NEVELÉSI ÉVRŐL</w:t>
      </w:r>
    </w:p>
    <w:p w14:paraId="6BB9D5E1" w14:textId="77777777" w:rsidR="00E50254" w:rsidRPr="00787D8D" w:rsidRDefault="00E50254" w:rsidP="002A4039">
      <w:pPr>
        <w:pStyle w:val="Listaszerbekezds"/>
        <w:ind w:left="0"/>
        <w:jc w:val="center"/>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950B4" w14:textId="33EF977D" w:rsidR="00E854CF" w:rsidRPr="00787D8D" w:rsidRDefault="002A4039" w:rsidP="002A4039">
      <w:pPr>
        <w:pStyle w:val="Listaszerbekezds"/>
        <w:tabs>
          <w:tab w:val="left" w:pos="6660"/>
        </w:tabs>
        <w:ind w:left="0"/>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36"/>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09936CF5" w14:textId="77777777" w:rsidR="002A4039" w:rsidRPr="00787D8D" w:rsidRDefault="002A4039" w:rsidP="002A4039">
      <w:pPr>
        <w:pStyle w:val="Listaszerbekezds"/>
        <w:tabs>
          <w:tab w:val="left" w:pos="6660"/>
        </w:tabs>
        <w:ind w:left="0"/>
        <w:rPr>
          <w:color w:val="000000" w:themeColor="text1"/>
          <w:sz w:val="3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FE77BE" w14:textId="146395EE" w:rsidR="00A343A2" w:rsidRPr="00787D8D" w:rsidRDefault="006F2602" w:rsidP="006F2602">
      <w:pPr>
        <w:pStyle w:val="Listaszerbekezds"/>
        <w:ind w:left="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3E1D448A" wp14:editId="0C95B222">
            <wp:extent cx="4705350" cy="2905125"/>
            <wp:effectExtent l="0" t="0" r="0" b="9525"/>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csifront.png"/>
                    <pic:cNvPicPr/>
                  </pic:nvPicPr>
                  <pic:blipFill>
                    <a:blip r:embed="rId9">
                      <a:extLst>
                        <a:ext uri="{28A0092B-C50C-407E-A947-70E740481C1C}">
                          <a14:useLocalDpi xmlns:a14="http://schemas.microsoft.com/office/drawing/2010/main" val="0"/>
                        </a:ext>
                      </a:extLst>
                    </a:blip>
                    <a:stretch>
                      <a:fillRect/>
                    </a:stretch>
                  </pic:blipFill>
                  <pic:spPr>
                    <a:xfrm>
                      <a:off x="0" y="0"/>
                      <a:ext cx="4705350" cy="2905125"/>
                    </a:xfrm>
                    <a:prstGeom prst="ellipse">
                      <a:avLst/>
                    </a:prstGeom>
                    <a:ln>
                      <a:noFill/>
                    </a:ln>
                    <a:effectLst>
                      <a:softEdge rad="112500"/>
                    </a:effectLst>
                  </pic:spPr>
                </pic:pic>
              </a:graphicData>
            </a:graphic>
          </wp:inline>
        </w:drawing>
      </w:r>
    </w:p>
    <w:p w14:paraId="2D447990" w14:textId="77777777" w:rsidR="00A343A2" w:rsidRPr="00787D8D" w:rsidRDefault="00A343A2" w:rsidP="00A343A2">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F84302" w14:textId="77777777" w:rsidR="00A343A2" w:rsidRPr="00787D8D" w:rsidRDefault="00A343A2" w:rsidP="00A343A2">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EBDB17" w14:textId="77777777" w:rsidR="001E0223" w:rsidRPr="00787D8D" w:rsidRDefault="001E0223" w:rsidP="007B608B">
      <w:pPr>
        <w:pStyle w:val="Listaszerbekezds"/>
        <w:ind w:left="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ED7115" w14:textId="77777777" w:rsidR="006F2602" w:rsidRPr="00787D8D" w:rsidRDefault="006F2602" w:rsidP="007B608B">
      <w:pPr>
        <w:pStyle w:val="Listaszerbekezds"/>
        <w:ind w:left="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410A1A" w14:textId="77777777" w:rsidR="001E0223" w:rsidRPr="00787D8D" w:rsidRDefault="001E0223" w:rsidP="007B608B">
      <w:pPr>
        <w:pStyle w:val="Listaszerbekezds"/>
        <w:ind w:left="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2D4DF4" w14:textId="77777777" w:rsidR="000C1EC3" w:rsidRPr="00787D8D" w:rsidRDefault="000C1EC3" w:rsidP="0062420D">
      <w:pPr>
        <w:pStyle w:val="Listaszerbekezds"/>
        <w:ind w:left="0"/>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14608F" w14:textId="77777777" w:rsidR="000C1EC3" w:rsidRPr="00787D8D" w:rsidRDefault="000C1EC3" w:rsidP="0062420D">
      <w:pPr>
        <w:pStyle w:val="Listaszerbekezds"/>
        <w:ind w:left="0"/>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Készítette: </w:t>
      </w:r>
      <w:r w:rsidR="0062420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Nagyné Bellók Annamária</w:t>
      </w:r>
    </w:p>
    <w:p w14:paraId="76C91C65" w14:textId="77777777" w:rsidR="0062420D" w:rsidRPr="00787D8D" w:rsidRDefault="0062420D" w:rsidP="0062420D">
      <w:pPr>
        <w:pStyle w:val="Listaszerbekezds"/>
        <w:ind w:left="0"/>
        <w:jc w:val="right"/>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bölcsődevezető</w:t>
      </w:r>
    </w:p>
    <w:p w14:paraId="13C89D91" w14:textId="77777777" w:rsidR="00F40F0B" w:rsidRPr="00787D8D" w:rsidRDefault="00A343A2" w:rsidP="0062420D">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BC7B428" w14:textId="77777777" w:rsidR="00F40F0B" w:rsidRPr="00787D8D" w:rsidRDefault="00F40F0B" w:rsidP="0062420D">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5355B7" w14:textId="125180D2" w:rsidR="002409E5" w:rsidRPr="00787D8D" w:rsidRDefault="002409E5" w:rsidP="0062420D">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Tisztelt Jegyző Asszony!</w:t>
      </w:r>
    </w:p>
    <w:p w14:paraId="440C0D3F" w14:textId="77777777" w:rsidR="002409E5" w:rsidRPr="00787D8D" w:rsidRDefault="002409E5" w:rsidP="0062420D">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Tisztelt Polgármester Úr!</w:t>
      </w:r>
    </w:p>
    <w:p w14:paraId="1D64F378" w14:textId="77777777" w:rsidR="00EB3FC9" w:rsidRPr="00787D8D" w:rsidRDefault="002409E5" w:rsidP="0062420D">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Tisztelt</w:t>
      </w:r>
      <w:r w:rsidR="00420A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Képviselő-t</w:t>
      </w:r>
      <w:r w:rsidR="00EB3FC9"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estület!</w:t>
      </w:r>
    </w:p>
    <w:p w14:paraId="44DD044E" w14:textId="77777777" w:rsidR="004509C4" w:rsidRPr="00787D8D" w:rsidRDefault="004509C4" w:rsidP="00A343A2">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574CFE" w14:textId="77777777" w:rsidR="005C0FE2" w:rsidRPr="00787D8D" w:rsidRDefault="00945605" w:rsidP="009B40AC">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intézmény alapadataiban az elmúlt nevelési évben válto</w:t>
      </w:r>
      <w:r w:rsidR="00DA3406"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zás nem történt.</w:t>
      </w:r>
    </w:p>
    <w:p w14:paraId="6DFB09A3" w14:textId="2D867E8E" w:rsidR="00390214" w:rsidRPr="00787D8D" w:rsidRDefault="005C0FE2" w:rsidP="009B40AC">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Az intézmény éves beszámolóját a munkaterv és az elvégzett feladatok </w:t>
      </w:r>
      <w:r w:rsidR="00846A45"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tapasztalatai </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alapján készítettem el.</w:t>
      </w:r>
    </w:p>
    <w:p w14:paraId="1C84FE51" w14:textId="77777777" w:rsidR="00C40B7A" w:rsidRPr="00787D8D" w:rsidRDefault="00C40B7A" w:rsidP="009B40AC">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3E1D7F" w14:textId="37D9C372" w:rsidR="00870DED" w:rsidRPr="00787D8D" w:rsidRDefault="00613231" w:rsidP="00454E98">
      <w:pPr>
        <w:pStyle w:val="Listaszerbekezds"/>
        <w:ind w:left="0"/>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Nevelési év:</w:t>
      </w:r>
      <w:r w:rsidR="005C0FE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2015</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szeptember 1-től </w:t>
      </w:r>
      <w:r w:rsidR="005C0FE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augusztus 31-ig</w:t>
      </w:r>
      <w:r w:rsidR="00C40B7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tart</w:t>
      </w:r>
    </w:p>
    <w:p w14:paraId="313699DC" w14:textId="77777777" w:rsidR="00613231" w:rsidRPr="00787D8D" w:rsidRDefault="00613231" w:rsidP="00454E98">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47782D" w14:textId="77777777" w:rsidR="00613231" w:rsidRPr="00787D8D" w:rsidRDefault="00613231" w:rsidP="00613231">
      <w:pPr>
        <w:pStyle w:val="Listaszerbekezds"/>
        <w:ind w:left="0"/>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Nyitva tartás </w:t>
      </w:r>
    </w:p>
    <w:p w14:paraId="0D42627A" w14:textId="7CA77D38" w:rsidR="00D0293A" w:rsidRPr="00787D8D" w:rsidRDefault="00C40B7A" w:rsidP="00613231">
      <w:pPr>
        <w:pStyle w:val="Listaszerbekezds"/>
        <w:ind w:left="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bölcsőde az alábbi napokon zárva volt</w:t>
      </w:r>
      <w:r w:rsidR="00D0293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4D9542" w14:textId="6EB59102" w:rsidR="00C40B7A" w:rsidRPr="00787D8D" w:rsidRDefault="005C0FE2" w:rsidP="00D0293A">
      <w:pPr>
        <w:pStyle w:val="Listaszerbekezds"/>
        <w:numPr>
          <w:ilvl w:val="0"/>
          <w:numId w:val="40"/>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október 23.</w:t>
      </w:r>
      <w:r w:rsidR="00D0293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péntek (nemzeti ünnep)</w:t>
      </w:r>
    </w:p>
    <w:p w14:paraId="72448733" w14:textId="6DA84D0D" w:rsidR="00D0293A" w:rsidRPr="00787D8D" w:rsidRDefault="005C0FE2" w:rsidP="00B95AF2">
      <w:pPr>
        <w:pStyle w:val="Listaszerbekezds"/>
        <w:numPr>
          <w:ilvl w:val="0"/>
          <w:numId w:val="40"/>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 21</w:t>
      </w:r>
      <w:r w:rsidR="00D0293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-től (hétfő) </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január 1</w:t>
      </w:r>
      <w:r w:rsidR="00C40B7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 (péntek)</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87D8D">
        <w:rPr>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Téli szünet</w:t>
      </w:r>
    </w:p>
    <w:p w14:paraId="3BEF2BCE" w14:textId="61705161" w:rsidR="00E06789" w:rsidRPr="00787D8D" w:rsidRDefault="00E06789" w:rsidP="00B95AF2">
      <w:pPr>
        <w:pStyle w:val="Listaszerbekezds"/>
        <w:numPr>
          <w:ilvl w:val="0"/>
          <w:numId w:val="40"/>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március 14. hétfő pihenőnap</w:t>
      </w:r>
    </w:p>
    <w:p w14:paraId="2CEEE462" w14:textId="63BC5DE3" w:rsidR="00E06789" w:rsidRPr="00787D8D" w:rsidRDefault="00E06789" w:rsidP="00B95AF2">
      <w:pPr>
        <w:pStyle w:val="Listaszerbekezds"/>
        <w:numPr>
          <w:ilvl w:val="0"/>
          <w:numId w:val="40"/>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március 15. kedd nemzeti ünnep</w:t>
      </w:r>
    </w:p>
    <w:p w14:paraId="57FDF6FA" w14:textId="37ABD2F1" w:rsidR="00C40B7A" w:rsidRPr="00787D8D" w:rsidRDefault="00E06789" w:rsidP="00C40B7A">
      <w:pPr>
        <w:numPr>
          <w:ilvl w:val="0"/>
          <w:numId w:val="38"/>
        </w:numPr>
        <w:contextualSpacing/>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március 28.</w:t>
      </w:r>
      <w:r w:rsidR="00C40B7A"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hétfő (Húsvét)</w:t>
      </w:r>
    </w:p>
    <w:p w14:paraId="44F8AA77" w14:textId="77777777" w:rsidR="00C40B7A" w:rsidRPr="00787D8D" w:rsidRDefault="00C40B7A" w:rsidP="00C40B7A">
      <w:pPr>
        <w:numPr>
          <w:ilvl w:val="0"/>
          <w:numId w:val="38"/>
        </w:numPr>
        <w:contextualSpacing/>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április 21. kedd (Bölcsődék Napja)</w:t>
      </w:r>
    </w:p>
    <w:p w14:paraId="13B84AB1" w14:textId="7D1A1B2A" w:rsidR="00C40B7A" w:rsidRPr="00787D8D" w:rsidRDefault="00E06789" w:rsidP="00C40B7A">
      <w:pPr>
        <w:numPr>
          <w:ilvl w:val="0"/>
          <w:numId w:val="38"/>
        </w:numPr>
        <w:contextualSpacing/>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május 16</w:t>
      </w:r>
      <w:r w:rsidR="00C40B7A"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hétfő (Pünkösd)</w:t>
      </w:r>
    </w:p>
    <w:p w14:paraId="2016218C" w14:textId="3F9E2177" w:rsidR="00C40B7A" w:rsidRPr="00787D8D" w:rsidRDefault="00E06789" w:rsidP="00C40B7A">
      <w:pPr>
        <w:numPr>
          <w:ilvl w:val="0"/>
          <w:numId w:val="38"/>
        </w:numPr>
        <w:contextualSpacing/>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július 1. (péntek) - július 15</w:t>
      </w:r>
      <w:r w:rsidR="00C40B7A" w:rsidRPr="00787D8D">
        <w:rPr>
          <w:rFonts w:asciiTheme="minorHAnsi" w:eastAsiaTheme="minorHAnsi" w:hAnsiTheme="minorHAnsi" w:cstheme="min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(péntek) </w:t>
      </w:r>
      <w:r w:rsidRPr="00787D8D">
        <w:rPr>
          <w:rFonts w:asciiTheme="minorHAnsi" w:eastAsiaTheme="minorHAnsi" w:hAnsiTheme="minorHAnsi" w:cstheme="minorBid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Nyári szünet</w:t>
      </w:r>
    </w:p>
    <w:p w14:paraId="351D31BC" w14:textId="77777777" w:rsidR="00C40B7A" w:rsidRPr="00787D8D" w:rsidRDefault="00C40B7A" w:rsidP="00D0293A">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09B7A3" w14:textId="77777777" w:rsidR="00C40B7A" w:rsidRPr="00787D8D" w:rsidRDefault="00C40B7A" w:rsidP="00D0293A">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C3C0F7" w14:textId="0D9268F1" w:rsidR="00D0293A" w:rsidRPr="00787D8D" w:rsidRDefault="00D0293A" w:rsidP="00D0293A">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Szombati munkanapok, </w:t>
      </w:r>
      <w:r w:rsidR="00B95AF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amelyeket a szülők nem vettek igénybe:</w:t>
      </w:r>
    </w:p>
    <w:p w14:paraId="1B41944E" w14:textId="77777777" w:rsidR="00B95AF2" w:rsidRPr="00787D8D" w:rsidRDefault="00B95AF2" w:rsidP="00D0293A">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0E1AE6" w14:textId="0BABBB11" w:rsidR="00B95AF2" w:rsidRPr="00787D8D" w:rsidRDefault="005C0FE2" w:rsidP="00B95AF2">
      <w:pPr>
        <w:pStyle w:val="Listaszerbekezds"/>
        <w:numPr>
          <w:ilvl w:val="0"/>
          <w:numId w:val="41"/>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december 12</w:t>
      </w:r>
      <w:r w:rsidR="00D0293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(december 24. szerda helyett)</w:t>
      </w:r>
    </w:p>
    <w:p w14:paraId="3076B151" w14:textId="547D3728" w:rsidR="00E06789" w:rsidRPr="00787D8D" w:rsidRDefault="00E06789" w:rsidP="00B95AF2">
      <w:pPr>
        <w:pStyle w:val="Listaszerbekezds"/>
        <w:numPr>
          <w:ilvl w:val="0"/>
          <w:numId w:val="41"/>
        </w:num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március 5. (március 14. helyett)</w:t>
      </w:r>
    </w:p>
    <w:p w14:paraId="723768E5" w14:textId="77777777" w:rsidR="00D0293A" w:rsidRPr="00787D8D" w:rsidRDefault="00D0293A" w:rsidP="00454E98">
      <w:pPr>
        <w:pStyle w:val="Listaszerbekezds"/>
        <w:ind w:left="0"/>
        <w:rPr>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BB6766" w14:textId="77777777" w:rsidR="004774E4" w:rsidRPr="00787D8D" w:rsidRDefault="00425A78" w:rsidP="00ED723E">
      <w:pPr>
        <w:spacing w:after="0"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67A716B" w14:textId="77777777" w:rsidR="00454E98" w:rsidRPr="00787D8D" w:rsidRDefault="00454E98" w:rsidP="007058AF">
      <w:pPr>
        <w:pStyle w:val="Listaszerbekezds"/>
        <w:spacing w:line="360" w:lineRule="auto"/>
        <w:ind w:left="643"/>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Személyi feltételek</w:t>
      </w:r>
    </w:p>
    <w:p w14:paraId="6B4CA862" w14:textId="62FEB124" w:rsidR="00EF334E" w:rsidRPr="00787D8D" w:rsidRDefault="00DB5818"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2015/2016-os gondozási évben </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kisgyermeknevelői</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létszámun</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 nem változott</w:t>
      </w:r>
      <w:r w:rsidR="00846A45"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csupán személyi változások történtek. </w:t>
      </w:r>
      <w:r w:rsidR="00EF334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Veres Ivett </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Csiga csoportban dolgozhat 2015. 11. 02-tó</w:t>
      </w:r>
      <w:r w:rsidR="00846A45"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Losó R</w:t>
      </w:r>
      <w:r w:rsidR="00EF334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ita helyett.</w:t>
      </w:r>
    </w:p>
    <w:p w14:paraId="45CA3503" w14:textId="5FDEAB29" w:rsidR="00EF334E" w:rsidRPr="00787D8D" w:rsidRDefault="00EF334E"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Bálintné Farkas Erz</w:t>
      </w:r>
      <w:r w:rsidR="002661D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sébet 2016. 01.04-től Baranyai L</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inda GYED-en lévő kolléganő helyett</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állt munkába</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6E4AE36" w14:textId="52D6AA79" w:rsidR="00EF334E" w:rsidRPr="00787D8D" w:rsidRDefault="00EF334E" w:rsidP="00ED723E">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Szabó Dóra 2016-06.20-tól Püspöki Katalin GYED-en lévő kolléganő</w:t>
      </w:r>
      <w:r w:rsidR="00F22B3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nket váltotta</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681649" w14:textId="06E5A8F5" w:rsidR="00EF334E" w:rsidRPr="00787D8D" w:rsidRDefault="00F22B32" w:rsidP="00ED723E">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közmunka program keretében </w:t>
      </w:r>
      <w:r w:rsidR="00EF334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Brázda Judit </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előreláthatólag: 2015.12.01-2016.10.31 között dolgozhat nálunk.</w:t>
      </w:r>
    </w:p>
    <w:p w14:paraId="37913298" w14:textId="46AD984E" w:rsidR="00EF334E" w:rsidRPr="00787D8D" w:rsidRDefault="00F22B32" w:rsidP="00ED723E">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Újabb pályázati lehető</w:t>
      </w:r>
      <w:r w:rsidR="00E75C79"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séget kihasználva (Ifjúsági Garancia VEKOP 8.2.1-1</w:t>
      </w:r>
      <w:r w:rsidR="00A64BF8"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5-2015-00001) tudjuk alkalmazni Szénási </w:t>
      </w:r>
      <w:r w:rsidR="00E75C79"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Barbarát</w:t>
      </w:r>
      <w:r w:rsidR="00A64BF8"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Bérének 100%-át</w:t>
      </w:r>
      <w:r w:rsidR="00E75C79"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4BF8"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E75C79"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fentebb említett projekt finanszírozza.</w:t>
      </w:r>
      <w:r w:rsidR="002E568A"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Ő 2016.12.31-ig technikai feladatokat lát el a Süni csoportban.</w:t>
      </w:r>
    </w:p>
    <w:p w14:paraId="211E5812" w14:textId="143E8487" w:rsidR="00DD403D" w:rsidRPr="00787D8D" w:rsidRDefault="00DD403D" w:rsidP="00ED723E">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szabadságaikat a dolgozók eltérő ütemben használták fel</w:t>
      </w:r>
      <w:r w:rsidR="00A64BF8"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Ennek oka a dolgozók egyéni igényeik és az intézmény zökkenőmentes működése.</w:t>
      </w:r>
    </w:p>
    <w:p w14:paraId="3DFC3C23" w14:textId="5FDC5270" w:rsidR="00EF334E" w:rsidRPr="00787D8D" w:rsidRDefault="00A64BF8" w:rsidP="00ED723E">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Az épület még újnak mondható, de egyre gyakoribbak a </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problémák. Az intézmény körüli kisebb javításokat és a fű nyírását a tavalyi évben TÁMOP-os projekt keretében megváltozott munkaképességű munkavállaló látta el. Az idei nyáron tapasztaltuk az ő hiányát. Megkönnyítené intézményünk munkáját egy </w:t>
      </w:r>
      <w:r w:rsidR="00D802B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intézményi</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karbantartó.</w:t>
      </w:r>
    </w:p>
    <w:p w14:paraId="605B7F3B" w14:textId="77777777" w:rsidR="00D65651" w:rsidRPr="00787D8D" w:rsidRDefault="00D65651" w:rsidP="007058AF">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8F9C6B" w14:textId="77777777" w:rsidR="000F4C30" w:rsidRPr="00787D8D" w:rsidRDefault="004A3FFA" w:rsidP="007058AF">
      <w:pPr>
        <w:spacing w:line="360" w:lineRule="auto"/>
        <w:rPr>
          <w:rFonts w:cs="Calibri"/>
          <w:color w:val="000000" w:themeColor="text1"/>
          <w:sz w:val="2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Tárgyi feltételek</w:t>
      </w:r>
      <w:r w:rsidR="000F4C30" w:rsidRPr="00787D8D">
        <w:rPr>
          <w:rFonts w:cs="Calibri"/>
          <w:color w:val="000000" w:themeColor="text1"/>
          <w:sz w:val="28"/>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87FA0F" w14:textId="17D4CD74" w:rsidR="00E75C79" w:rsidRPr="00787D8D" w:rsidRDefault="00E75C79"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Nyitásunk óta igyekszünk a bölcsődénk környezetét minél vonzóbbá tenni, mind a gyermekek, mind a szüleik számára, így ez a beszámolási időszakban sem volt másképp. </w:t>
      </w:r>
    </w:p>
    <w:p w14:paraId="3E57C069" w14:textId="77777777" w:rsidR="00961A0D" w:rsidRPr="00787D8D" w:rsidRDefault="00E75C79"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Önerőből és szülői f</w:t>
      </w:r>
      <w:r w:rsidR="00961A0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elajánlásból sikerült megoldani:</w:t>
      </w:r>
    </w:p>
    <w:p w14:paraId="7EA1688F" w14:textId="19249040" w:rsidR="00961A0D" w:rsidRPr="00787D8D" w:rsidRDefault="00E75C79" w:rsidP="00961A0D">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parkoló és környéke </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EF334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arkosítás</w:t>
      </w:r>
      <w:r w:rsidR="00961A0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át</w:t>
      </w:r>
      <w:r w:rsidR="00EF334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9A06E3" w14:textId="77777777" w:rsidR="00961A0D" w:rsidRPr="00787D8D" w:rsidRDefault="00961A0D" w:rsidP="00EF334E">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szülős bejárat festését</w:t>
      </w:r>
      <w:r w:rsidR="00DD40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CE83443" w14:textId="77777777" w:rsidR="00961A0D" w:rsidRPr="00787D8D" w:rsidRDefault="00961A0D" w:rsidP="00EF334E">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00DD40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Katica csoport festése</w:t>
      </w:r>
    </w:p>
    <w:p w14:paraId="5B2EB807" w14:textId="00483364" w:rsidR="00961A0D" w:rsidRPr="00787D8D" w:rsidRDefault="00961A0D" w:rsidP="00EF334E">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II. fürdő festését</w:t>
      </w:r>
    </w:p>
    <w:p w14:paraId="0B627102" w14:textId="3C6DBEEE" w:rsidR="00DD403D" w:rsidRPr="00787D8D" w:rsidRDefault="00961A0D" w:rsidP="00EF334E">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átadók festését</w:t>
      </w:r>
    </w:p>
    <w:p w14:paraId="48A0417B" w14:textId="00185AD3" w:rsidR="00961A0D" w:rsidRPr="00787D8D" w:rsidRDefault="00D65651" w:rsidP="00961A0D">
      <w:pPr>
        <w:pStyle w:val="Listaszerbekezds"/>
        <w:numPr>
          <w:ilvl w:val="0"/>
          <w:numId w:val="47"/>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5136" behindDoc="1" locked="0" layoutInCell="1" allowOverlap="1" wp14:anchorId="4D62AE52" wp14:editId="1F94FA79">
            <wp:simplePos x="0" y="0"/>
            <wp:positionH relativeFrom="column">
              <wp:posOffset>2710180</wp:posOffset>
            </wp:positionH>
            <wp:positionV relativeFrom="paragraph">
              <wp:posOffset>76200</wp:posOffset>
            </wp:positionV>
            <wp:extent cx="3419475" cy="2565400"/>
            <wp:effectExtent l="0" t="0" r="9525" b="6350"/>
            <wp:wrapTight wrapText="bothSides">
              <wp:wrapPolygon edited="0">
                <wp:start x="0" y="0"/>
                <wp:lineTo x="0" y="21493"/>
                <wp:lineTo x="21540" y="21493"/>
                <wp:lineTo x="21540" y="0"/>
                <wp:lineTo x="0" y="0"/>
              </wp:wrapPolygon>
            </wp:wrapTight>
            <wp:docPr id="4" name="Kép 4" descr="C:\Users\Ancsa\Desktop\beszámoló\2016\képek\106_2608\IMG_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csa\Desktop\beszámoló\2016\képek\106_2608\IMG_001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9475" cy="256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A0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kocsibejáró kerítésének festését</w:t>
      </w:r>
    </w:p>
    <w:p w14:paraId="21EA8143" w14:textId="41D0BE11" w:rsidR="00961A0D" w:rsidRPr="00787D8D" w:rsidRDefault="00961A0D" w:rsidP="00961A0D">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Készítettünk:</w:t>
      </w:r>
    </w:p>
    <w:p w14:paraId="585412F7" w14:textId="425BB8AF" w:rsidR="00961A0D" w:rsidRPr="00787D8D" w:rsidRDefault="00DD403D" w:rsidP="00D65651">
      <w:pPr>
        <w:pStyle w:val="Listaszerbekezds"/>
        <w:numPr>
          <w:ilvl w:val="0"/>
          <w:numId w:val="48"/>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új függönyök</w:t>
      </w:r>
      <w:r w:rsidR="00961A0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játszóházba és a sószobába</w:t>
      </w:r>
    </w:p>
    <w:p w14:paraId="4E3BA824" w14:textId="16E5B377" w:rsidR="00DD403D" w:rsidRPr="00787D8D" w:rsidRDefault="00961A0D" w:rsidP="00EF334E">
      <w:pPr>
        <w:pStyle w:val="Listaszerbekezds"/>
        <w:numPr>
          <w:ilvl w:val="0"/>
          <w:numId w:val="48"/>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új pihenőpárnákat</w:t>
      </w:r>
    </w:p>
    <w:p w14:paraId="2F381E0D" w14:textId="25050C2A" w:rsidR="00961A0D" w:rsidRPr="00787D8D" w:rsidRDefault="00961A0D" w:rsidP="00961A0D">
      <w:pPr>
        <w:pStyle w:val="Listaszerbekezds"/>
        <w:numPr>
          <w:ilvl w:val="0"/>
          <w:numId w:val="48"/>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konyhakertet </w:t>
      </w:r>
    </w:p>
    <w:p w14:paraId="336AAA5F" w14:textId="6531EC9F" w:rsidR="00D65651" w:rsidRPr="00787D8D" w:rsidRDefault="00D65651" w:rsidP="00D65651">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01616D" w14:textId="7A001AD7" w:rsidR="00820E02" w:rsidRPr="00787D8D" w:rsidRDefault="00961A0D"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820E02"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efejeződött a babakocsitároló megépítése</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melyért köszönet a TÁVÜSZ vezetőjének és a munkát végző </w:t>
      </w:r>
      <w:r w:rsidR="007B09AA">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szakembereknek.</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CF76207" w14:textId="3D3DD590" w:rsidR="00DD403D" w:rsidRPr="00787D8D" w:rsidRDefault="00961A0D"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Még az ősz folyamán szeretnénk a </w:t>
      </w:r>
      <w:r w:rsidR="00DD40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kinti</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D40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telepített játékok</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újrafesteni</w:t>
      </w:r>
      <w:r w:rsidR="00DD403D"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72 óra kompromisszum nélkül keretében</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142115" w14:textId="0836C5B7" w:rsidR="00D65651" w:rsidRPr="00787D8D" w:rsidRDefault="00F40F0B"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4112" behindDoc="1" locked="0" layoutInCell="1" allowOverlap="1" wp14:anchorId="45F2B88F" wp14:editId="77CB6CD5">
            <wp:simplePos x="0" y="0"/>
            <wp:positionH relativeFrom="margin">
              <wp:posOffset>2836545</wp:posOffset>
            </wp:positionH>
            <wp:positionV relativeFrom="paragraph">
              <wp:posOffset>107315</wp:posOffset>
            </wp:positionV>
            <wp:extent cx="3295650" cy="2472055"/>
            <wp:effectExtent l="0" t="0" r="0" b="4445"/>
            <wp:wrapTight wrapText="bothSides">
              <wp:wrapPolygon edited="0">
                <wp:start x="0" y="0"/>
                <wp:lineTo x="0" y="21472"/>
                <wp:lineTo x="21475" y="21472"/>
                <wp:lineTo x="21475" y="0"/>
                <wp:lineTo x="0" y="0"/>
              </wp:wrapPolygon>
            </wp:wrapTight>
            <wp:docPr id="2" name="Kép 2" descr="C:\Users\Ancsa\Desktop\beszámoló\2016\képek\106_2608\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csa\Desktop\beszámoló\2016\képek\106_2608\IMG_0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2472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C0D187" w14:textId="70F627F2" w:rsidR="00961A0D" w:rsidRPr="00787D8D" w:rsidRDefault="00961A0D" w:rsidP="00EF334E">
      <w:p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Nem sikerült azonban az alábbi problémákat még kiküszöbölnünk:</w:t>
      </w:r>
    </w:p>
    <w:p w14:paraId="57E873F5" w14:textId="28A59987" w:rsidR="00961A0D" w:rsidRPr="00787D8D" w:rsidRDefault="00961A0D" w:rsidP="00961A0D">
      <w:pPr>
        <w:pStyle w:val="Listaszerbekezds"/>
        <w:numPr>
          <w:ilvl w:val="0"/>
          <w:numId w:val="49"/>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parkoló burkolata nem stabil, a mozgó gy</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eprács kövek balesetveszélyesek</w:t>
      </w:r>
    </w:p>
    <w:p w14:paraId="7FCA186A" w14:textId="3637B76E" w:rsidR="003415D7" w:rsidRPr="00787D8D" w:rsidRDefault="003415D7" w:rsidP="00961A0D">
      <w:pPr>
        <w:pStyle w:val="Listaszerbekezds"/>
        <w:numPr>
          <w:ilvl w:val="0"/>
          <w:numId w:val="49"/>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játszóudvarok talaja egyenetlen</w:t>
      </w:r>
    </w:p>
    <w:p w14:paraId="709F9C2F" w14:textId="7D45B89C" w:rsidR="003415D7" w:rsidRPr="00787D8D" w:rsidRDefault="003415D7" w:rsidP="00961A0D">
      <w:pPr>
        <w:pStyle w:val="Listaszerbekezds"/>
        <w:numPr>
          <w:ilvl w:val="0"/>
          <w:numId w:val="49"/>
        </w:numPr>
        <w:spacing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udvari talajfeltöltésbe minden eddigi próbálkozásaink ellenére nem sikerült ár</w:t>
      </w:r>
      <w:r w:rsidR="00D65651"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nyékot adó fát, fákat ültetnünk</w:t>
      </w:r>
    </w:p>
    <w:p w14:paraId="30FF9147" w14:textId="76C828D6" w:rsidR="00D65651" w:rsidRPr="00787D8D" w:rsidRDefault="00D65651">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7D396CB" w14:textId="0845201E" w:rsidR="00EF334E" w:rsidRPr="00787D8D" w:rsidRDefault="00786121" w:rsidP="00EF334E">
      <w:pPr>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GYERMEKLÉTSZÁMOK, STATISZTIKÁK</w:t>
      </w:r>
    </w:p>
    <w:p w14:paraId="4CED2257" w14:textId="25AF04F2" w:rsidR="008E19A5" w:rsidRPr="00787D8D" w:rsidRDefault="00CB58EE" w:rsidP="00E35F3F">
      <w:pPr>
        <w:pStyle w:val="Cmsor3"/>
        <w:keepLines/>
        <w:numPr>
          <w:ilvl w:val="0"/>
          <w:numId w:val="0"/>
        </w:numPr>
        <w:spacing w:before="200" w:after="0" w:line="276" w:lineRule="auto"/>
        <w:ind w:left="720" w:hanging="720"/>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423471719"/>
      <w:r w:rsidRPr="00787D8D">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utolsó két év f</w:t>
      </w:r>
      <w:r w:rsidR="008E19A5" w:rsidRPr="00787D8D">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érőhely kihasználtság</w:t>
      </w:r>
      <w:r w:rsidRPr="00787D8D">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bookmarkEnd w:id="1"/>
    </w:p>
    <w:p w14:paraId="5FF93163" w14:textId="29296055" w:rsidR="00394F60" w:rsidRPr="00787D8D" w:rsidRDefault="00394F60" w:rsidP="00394F60">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142D177" wp14:editId="239AB44F">
            <wp:extent cx="5486400" cy="4543425"/>
            <wp:effectExtent l="0" t="0" r="0" b="9525"/>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4B4AEF" w14:textId="6FB8D874" w:rsidR="008E19A5" w:rsidRPr="00787D8D" w:rsidRDefault="008E19A5" w:rsidP="008E19A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8678CF" w14:textId="30552298" w:rsidR="00CB58EE" w:rsidRPr="00787D8D" w:rsidRDefault="00CB58EE">
      <w:pPr>
        <w:spacing w:after="0" w:line="24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8D569B3" w14:textId="55216313" w:rsidR="008E19A5" w:rsidRPr="00787D8D" w:rsidRDefault="008E19A5" w:rsidP="007058AF">
      <w:pPr>
        <w:pStyle w:val="Cmsor3"/>
        <w:keepLines/>
        <w:numPr>
          <w:ilvl w:val="0"/>
          <w:numId w:val="0"/>
        </w:numPr>
        <w:spacing w:before="200" w:after="0" w:line="276" w:lineRule="auto"/>
        <w:ind w:left="1224"/>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423471720"/>
      <w:r w:rsidRPr="00787D8D">
        <w:rPr>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gyermekek lakóhely szerinti eloszlása</w:t>
      </w:r>
      <w:bookmarkEnd w:id="2"/>
    </w:p>
    <w:p w14:paraId="2E44E353" w14:textId="77777777" w:rsidR="008E19A5" w:rsidRPr="00787D8D" w:rsidRDefault="008E19A5" w:rsidP="008E19A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9602" w:type="dxa"/>
        <w:jc w:val="center"/>
        <w:tblLayout w:type="fixed"/>
        <w:tblCellMar>
          <w:left w:w="0" w:type="dxa"/>
          <w:right w:w="0" w:type="dxa"/>
        </w:tblCellMar>
        <w:tblLook w:val="04A0" w:firstRow="1" w:lastRow="0" w:firstColumn="1" w:lastColumn="0" w:noHBand="0" w:noVBand="1"/>
      </w:tblPr>
      <w:tblGrid>
        <w:gridCol w:w="685"/>
        <w:gridCol w:w="686"/>
        <w:gridCol w:w="686"/>
        <w:gridCol w:w="686"/>
        <w:gridCol w:w="686"/>
        <w:gridCol w:w="686"/>
        <w:gridCol w:w="686"/>
        <w:gridCol w:w="685"/>
        <w:gridCol w:w="686"/>
        <w:gridCol w:w="686"/>
        <w:gridCol w:w="686"/>
        <w:gridCol w:w="686"/>
        <w:gridCol w:w="686"/>
        <w:gridCol w:w="686"/>
      </w:tblGrid>
      <w:tr w:rsidR="00C8218A" w:rsidRPr="00787D8D" w14:paraId="3E7C1370" w14:textId="1D73F1B4" w:rsidTr="00C8218A">
        <w:trPr>
          <w:cantSplit/>
          <w:trHeight w:val="2027"/>
          <w:jc w:val="center"/>
        </w:trPr>
        <w:tc>
          <w:tcPr>
            <w:tcW w:w="685" w:type="dxa"/>
            <w:tcBorders>
              <w:top w:val="single" w:sz="4" w:space="0" w:color="auto"/>
              <w:left w:val="single" w:sz="4" w:space="0" w:color="auto"/>
              <w:bottom w:val="single" w:sz="4" w:space="0" w:color="auto"/>
              <w:right w:val="single" w:sz="4" w:space="0" w:color="auto"/>
            </w:tcBorders>
            <w:shd w:val="clear" w:color="000000" w:fill="FFFFFF"/>
            <w:textDirection w:val="tbRl"/>
            <w:vAlign w:val="center"/>
            <w:hideMark/>
          </w:tcPr>
          <w:p w14:paraId="23D1C530" w14:textId="7777777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41869AB4" w14:textId="7777777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Sülysáp</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63E9C42E" w14:textId="7777777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Kóka</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1A17FBEB" w14:textId="321FC256"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Tápiószecső</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25282CBB" w14:textId="7777777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Úri</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1148CAEB" w14:textId="7777777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Mende</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309D49B3" w14:textId="7C276CA4"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Tápióság</w:t>
            </w:r>
          </w:p>
        </w:tc>
        <w:tc>
          <w:tcPr>
            <w:tcW w:w="685"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1D2137F0" w14:textId="6243CDE8"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Szentmártonkáta</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1E6BB8D9" w14:textId="36D101A4"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Zsámbok</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259F1B53" w14:textId="0576C044"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Vácszenlászló</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63E8055C" w14:textId="0B706A76"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Maglód</w:t>
            </w:r>
          </w:p>
        </w:tc>
        <w:tc>
          <w:tcPr>
            <w:tcW w:w="686" w:type="dxa"/>
            <w:tcBorders>
              <w:top w:val="single" w:sz="4" w:space="0" w:color="auto"/>
              <w:left w:val="nil"/>
              <w:bottom w:val="single" w:sz="4" w:space="0" w:color="auto"/>
              <w:right w:val="single" w:sz="4" w:space="0" w:color="auto"/>
            </w:tcBorders>
            <w:shd w:val="clear" w:color="000000" w:fill="FFFFFF"/>
            <w:textDirection w:val="tbRl"/>
            <w:vAlign w:val="center"/>
            <w:hideMark/>
          </w:tcPr>
          <w:p w14:paraId="57227BD4" w14:textId="0512AE37"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Tóalmás</w:t>
            </w:r>
          </w:p>
        </w:tc>
        <w:tc>
          <w:tcPr>
            <w:tcW w:w="686" w:type="dxa"/>
            <w:tcBorders>
              <w:top w:val="single" w:sz="4" w:space="0" w:color="auto"/>
              <w:left w:val="nil"/>
              <w:bottom w:val="single" w:sz="4" w:space="0" w:color="auto"/>
              <w:right w:val="single" w:sz="4" w:space="0" w:color="auto"/>
            </w:tcBorders>
            <w:shd w:val="clear" w:color="000000" w:fill="FFFFFF"/>
            <w:textDirection w:val="tbRl"/>
          </w:tcPr>
          <w:p w14:paraId="60F552F3" w14:textId="42BA5240"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Tápiószentmárton</w:t>
            </w:r>
          </w:p>
        </w:tc>
        <w:tc>
          <w:tcPr>
            <w:tcW w:w="686" w:type="dxa"/>
            <w:tcBorders>
              <w:top w:val="single" w:sz="4" w:space="0" w:color="auto"/>
              <w:left w:val="nil"/>
              <w:bottom w:val="single" w:sz="4" w:space="0" w:color="auto"/>
              <w:right w:val="single" w:sz="4" w:space="0" w:color="auto"/>
            </w:tcBorders>
            <w:shd w:val="clear" w:color="000000" w:fill="FFFFFF"/>
            <w:textDirection w:val="tbRl"/>
          </w:tcPr>
          <w:p w14:paraId="040C5691" w14:textId="09E92BC3" w:rsidR="00C8218A" w:rsidRPr="00787D8D" w:rsidRDefault="00C8218A" w:rsidP="001E5B90">
            <w:pPr>
              <w:spacing w:after="120"/>
              <w:ind w:left="113" w:right="113"/>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Dány</w:t>
            </w:r>
          </w:p>
        </w:tc>
      </w:tr>
      <w:tr w:rsidR="00C8218A" w:rsidRPr="00787D8D" w14:paraId="06F50DAE" w14:textId="6861B9C9" w:rsidTr="00CB58EE">
        <w:trPr>
          <w:trHeight w:val="921"/>
          <w:jc w:val="center"/>
        </w:trPr>
        <w:tc>
          <w:tcPr>
            <w:tcW w:w="685" w:type="dxa"/>
            <w:tcBorders>
              <w:top w:val="nil"/>
              <w:left w:val="single" w:sz="4" w:space="0" w:color="auto"/>
              <w:bottom w:val="single" w:sz="4" w:space="0" w:color="auto"/>
              <w:right w:val="single" w:sz="4" w:space="0" w:color="auto"/>
            </w:tcBorders>
            <w:shd w:val="clear" w:color="000000" w:fill="FFFFFF"/>
            <w:noWrap/>
            <w:vAlign w:val="center"/>
            <w:hideMark/>
          </w:tcPr>
          <w:p w14:paraId="39027D64" w14:textId="77777777"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w:t>
            </w:r>
          </w:p>
        </w:tc>
        <w:tc>
          <w:tcPr>
            <w:tcW w:w="686" w:type="dxa"/>
            <w:tcBorders>
              <w:top w:val="nil"/>
              <w:left w:val="nil"/>
              <w:bottom w:val="single" w:sz="4" w:space="0" w:color="auto"/>
              <w:right w:val="single" w:sz="4" w:space="0" w:color="auto"/>
            </w:tcBorders>
            <w:shd w:val="clear" w:color="000000" w:fill="FFFFFF"/>
            <w:noWrap/>
            <w:vAlign w:val="center"/>
            <w:hideMark/>
          </w:tcPr>
          <w:p w14:paraId="2F9126A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686" w:type="dxa"/>
            <w:tcBorders>
              <w:top w:val="nil"/>
              <w:left w:val="nil"/>
              <w:bottom w:val="single" w:sz="4" w:space="0" w:color="auto"/>
              <w:right w:val="single" w:sz="4" w:space="0" w:color="auto"/>
            </w:tcBorders>
            <w:shd w:val="clear" w:color="000000" w:fill="FFFFFF"/>
            <w:noWrap/>
            <w:vAlign w:val="center"/>
            <w:hideMark/>
          </w:tcPr>
          <w:p w14:paraId="6E85309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686" w:type="dxa"/>
            <w:tcBorders>
              <w:top w:val="nil"/>
              <w:left w:val="nil"/>
              <w:bottom w:val="single" w:sz="4" w:space="0" w:color="auto"/>
              <w:right w:val="single" w:sz="4" w:space="0" w:color="auto"/>
            </w:tcBorders>
            <w:shd w:val="clear" w:color="000000" w:fill="FFFFFF"/>
            <w:noWrap/>
            <w:vAlign w:val="center"/>
            <w:hideMark/>
          </w:tcPr>
          <w:p w14:paraId="06A5A26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686" w:type="dxa"/>
            <w:tcBorders>
              <w:top w:val="nil"/>
              <w:left w:val="nil"/>
              <w:bottom w:val="single" w:sz="4" w:space="0" w:color="auto"/>
              <w:right w:val="single" w:sz="4" w:space="0" w:color="auto"/>
            </w:tcBorders>
            <w:shd w:val="clear" w:color="000000" w:fill="FFFFFF"/>
            <w:noWrap/>
            <w:vAlign w:val="center"/>
            <w:hideMark/>
          </w:tcPr>
          <w:p w14:paraId="1B539D4A"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686" w:type="dxa"/>
            <w:tcBorders>
              <w:top w:val="nil"/>
              <w:left w:val="nil"/>
              <w:bottom w:val="single" w:sz="4" w:space="0" w:color="auto"/>
              <w:right w:val="single" w:sz="4" w:space="0" w:color="auto"/>
            </w:tcBorders>
            <w:shd w:val="clear" w:color="000000" w:fill="FFFFFF"/>
            <w:noWrap/>
            <w:vAlign w:val="center"/>
            <w:hideMark/>
          </w:tcPr>
          <w:p w14:paraId="71C5D3E1"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nil"/>
              <w:left w:val="nil"/>
              <w:bottom w:val="single" w:sz="4" w:space="0" w:color="auto"/>
              <w:right w:val="single" w:sz="4" w:space="0" w:color="auto"/>
            </w:tcBorders>
            <w:shd w:val="clear" w:color="000000" w:fill="FFFFFF"/>
            <w:noWrap/>
            <w:vAlign w:val="center"/>
            <w:hideMark/>
          </w:tcPr>
          <w:p w14:paraId="4D5E613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5" w:type="dxa"/>
            <w:tcBorders>
              <w:top w:val="nil"/>
              <w:left w:val="nil"/>
              <w:bottom w:val="single" w:sz="4" w:space="0" w:color="auto"/>
              <w:right w:val="single" w:sz="4" w:space="0" w:color="auto"/>
            </w:tcBorders>
            <w:shd w:val="clear" w:color="000000" w:fill="FFFFFF"/>
            <w:noWrap/>
            <w:vAlign w:val="center"/>
            <w:hideMark/>
          </w:tcPr>
          <w:p w14:paraId="38C3516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38174DB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710C2E47"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7B5855B9"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noWrap/>
            <w:vAlign w:val="center"/>
            <w:hideMark/>
          </w:tcPr>
          <w:p w14:paraId="06DD84D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vAlign w:val="center"/>
          </w:tcPr>
          <w:p w14:paraId="7B3DA522"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vAlign w:val="center"/>
          </w:tcPr>
          <w:p w14:paraId="08214E4E" w14:textId="4A5A878D"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C8218A" w:rsidRPr="00787D8D" w14:paraId="4F04C002" w14:textId="00C5CA9A" w:rsidTr="00CB58EE">
        <w:trPr>
          <w:trHeight w:val="921"/>
          <w:jc w:val="center"/>
        </w:trPr>
        <w:tc>
          <w:tcPr>
            <w:tcW w:w="685" w:type="dxa"/>
            <w:tcBorders>
              <w:top w:val="nil"/>
              <w:left w:val="single" w:sz="4" w:space="0" w:color="auto"/>
              <w:bottom w:val="single" w:sz="4" w:space="0" w:color="auto"/>
              <w:right w:val="single" w:sz="4" w:space="0" w:color="auto"/>
            </w:tcBorders>
            <w:shd w:val="clear" w:color="000000" w:fill="FFFFFF"/>
            <w:noWrap/>
            <w:vAlign w:val="center"/>
            <w:hideMark/>
          </w:tcPr>
          <w:p w14:paraId="021A774C" w14:textId="77777777"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2011-2012</w:t>
            </w:r>
          </w:p>
        </w:tc>
        <w:tc>
          <w:tcPr>
            <w:tcW w:w="686" w:type="dxa"/>
            <w:tcBorders>
              <w:top w:val="nil"/>
              <w:left w:val="nil"/>
              <w:bottom w:val="single" w:sz="4" w:space="0" w:color="auto"/>
              <w:right w:val="single" w:sz="4" w:space="0" w:color="auto"/>
            </w:tcBorders>
            <w:shd w:val="clear" w:color="000000" w:fill="FFFFFF"/>
            <w:noWrap/>
            <w:vAlign w:val="center"/>
            <w:hideMark/>
          </w:tcPr>
          <w:p w14:paraId="4C5F6318" w14:textId="77777777" w:rsidR="00C8218A" w:rsidRPr="00787D8D" w:rsidRDefault="00C8218A" w:rsidP="00094494">
            <w:pPr>
              <w:spacing w:after="120"/>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p>
        </w:tc>
        <w:tc>
          <w:tcPr>
            <w:tcW w:w="686" w:type="dxa"/>
            <w:tcBorders>
              <w:top w:val="nil"/>
              <w:left w:val="nil"/>
              <w:bottom w:val="single" w:sz="4" w:space="0" w:color="auto"/>
              <w:right w:val="single" w:sz="4" w:space="0" w:color="auto"/>
            </w:tcBorders>
            <w:shd w:val="clear" w:color="000000" w:fill="FFFFFF"/>
            <w:noWrap/>
            <w:vAlign w:val="center"/>
            <w:hideMark/>
          </w:tcPr>
          <w:p w14:paraId="02696A5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686" w:type="dxa"/>
            <w:tcBorders>
              <w:top w:val="nil"/>
              <w:left w:val="nil"/>
              <w:bottom w:val="single" w:sz="4" w:space="0" w:color="auto"/>
              <w:right w:val="single" w:sz="4" w:space="0" w:color="auto"/>
            </w:tcBorders>
            <w:shd w:val="clear" w:color="000000" w:fill="FFFFFF"/>
            <w:noWrap/>
            <w:vAlign w:val="center"/>
            <w:hideMark/>
          </w:tcPr>
          <w:p w14:paraId="21203A5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686" w:type="dxa"/>
            <w:tcBorders>
              <w:top w:val="nil"/>
              <w:left w:val="nil"/>
              <w:bottom w:val="single" w:sz="4" w:space="0" w:color="auto"/>
              <w:right w:val="single" w:sz="4" w:space="0" w:color="auto"/>
            </w:tcBorders>
            <w:shd w:val="clear" w:color="000000" w:fill="FFFFFF"/>
            <w:noWrap/>
            <w:vAlign w:val="center"/>
            <w:hideMark/>
          </w:tcPr>
          <w:p w14:paraId="6C6A9C5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nil"/>
              <w:left w:val="nil"/>
              <w:bottom w:val="single" w:sz="4" w:space="0" w:color="auto"/>
              <w:right w:val="single" w:sz="4" w:space="0" w:color="auto"/>
            </w:tcBorders>
            <w:shd w:val="clear" w:color="000000" w:fill="FFFFFF"/>
            <w:noWrap/>
            <w:vAlign w:val="center"/>
            <w:hideMark/>
          </w:tcPr>
          <w:p w14:paraId="50FD38D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nil"/>
              <w:left w:val="nil"/>
              <w:bottom w:val="single" w:sz="4" w:space="0" w:color="auto"/>
              <w:right w:val="single" w:sz="4" w:space="0" w:color="auto"/>
            </w:tcBorders>
            <w:shd w:val="clear" w:color="000000" w:fill="FFFFFF"/>
            <w:noWrap/>
            <w:vAlign w:val="center"/>
            <w:hideMark/>
          </w:tcPr>
          <w:p w14:paraId="1D7B15AF"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5" w:type="dxa"/>
            <w:tcBorders>
              <w:top w:val="nil"/>
              <w:left w:val="nil"/>
              <w:bottom w:val="single" w:sz="4" w:space="0" w:color="auto"/>
              <w:right w:val="single" w:sz="4" w:space="0" w:color="auto"/>
            </w:tcBorders>
            <w:shd w:val="clear" w:color="000000" w:fill="FFFFFF"/>
            <w:noWrap/>
            <w:vAlign w:val="center"/>
            <w:hideMark/>
          </w:tcPr>
          <w:p w14:paraId="15FB922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6F237347"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3E0A6E11"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312D6502"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3588C79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vAlign w:val="center"/>
          </w:tcPr>
          <w:p w14:paraId="5B5E62E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vAlign w:val="center"/>
          </w:tcPr>
          <w:p w14:paraId="3EFA1544" w14:textId="0E0EF68E"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C8218A" w:rsidRPr="00787D8D" w14:paraId="5A183EB2" w14:textId="1B0EA8B3" w:rsidTr="00CB58EE">
        <w:trPr>
          <w:trHeight w:val="921"/>
          <w:jc w:val="center"/>
        </w:trPr>
        <w:tc>
          <w:tcPr>
            <w:tcW w:w="685" w:type="dxa"/>
            <w:tcBorders>
              <w:top w:val="nil"/>
              <w:left w:val="single" w:sz="4" w:space="0" w:color="auto"/>
              <w:bottom w:val="single" w:sz="4" w:space="0" w:color="auto"/>
              <w:right w:val="single" w:sz="4" w:space="0" w:color="auto"/>
            </w:tcBorders>
            <w:shd w:val="clear" w:color="000000" w:fill="FFFFFF"/>
            <w:noWrap/>
            <w:vAlign w:val="center"/>
            <w:hideMark/>
          </w:tcPr>
          <w:p w14:paraId="0446FE3F" w14:textId="77777777"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2012-2013</w:t>
            </w:r>
          </w:p>
        </w:tc>
        <w:tc>
          <w:tcPr>
            <w:tcW w:w="686" w:type="dxa"/>
            <w:tcBorders>
              <w:top w:val="nil"/>
              <w:left w:val="nil"/>
              <w:bottom w:val="single" w:sz="4" w:space="0" w:color="auto"/>
              <w:right w:val="single" w:sz="4" w:space="0" w:color="auto"/>
            </w:tcBorders>
            <w:shd w:val="clear" w:color="000000" w:fill="FFFFFF"/>
            <w:noWrap/>
            <w:vAlign w:val="center"/>
            <w:hideMark/>
          </w:tcPr>
          <w:p w14:paraId="3294717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686" w:type="dxa"/>
            <w:tcBorders>
              <w:top w:val="nil"/>
              <w:left w:val="nil"/>
              <w:bottom w:val="single" w:sz="4" w:space="0" w:color="auto"/>
              <w:right w:val="single" w:sz="4" w:space="0" w:color="auto"/>
            </w:tcBorders>
            <w:shd w:val="clear" w:color="000000" w:fill="FFFFFF"/>
            <w:noWrap/>
            <w:vAlign w:val="center"/>
            <w:hideMark/>
          </w:tcPr>
          <w:p w14:paraId="03D2572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686" w:type="dxa"/>
            <w:tcBorders>
              <w:top w:val="nil"/>
              <w:left w:val="nil"/>
              <w:bottom w:val="single" w:sz="4" w:space="0" w:color="auto"/>
              <w:right w:val="single" w:sz="4" w:space="0" w:color="auto"/>
            </w:tcBorders>
            <w:shd w:val="clear" w:color="000000" w:fill="FFFFFF"/>
            <w:noWrap/>
            <w:vAlign w:val="center"/>
            <w:hideMark/>
          </w:tcPr>
          <w:p w14:paraId="37670482"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686" w:type="dxa"/>
            <w:tcBorders>
              <w:top w:val="nil"/>
              <w:left w:val="nil"/>
              <w:bottom w:val="single" w:sz="4" w:space="0" w:color="auto"/>
              <w:right w:val="single" w:sz="4" w:space="0" w:color="auto"/>
            </w:tcBorders>
            <w:shd w:val="clear" w:color="000000" w:fill="FFFFFF"/>
            <w:noWrap/>
            <w:vAlign w:val="center"/>
            <w:hideMark/>
          </w:tcPr>
          <w:p w14:paraId="0624BAAF"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nil"/>
              <w:left w:val="nil"/>
              <w:bottom w:val="single" w:sz="4" w:space="0" w:color="auto"/>
              <w:right w:val="single" w:sz="4" w:space="0" w:color="auto"/>
            </w:tcBorders>
            <w:shd w:val="clear" w:color="000000" w:fill="FFFFFF"/>
            <w:noWrap/>
            <w:vAlign w:val="center"/>
            <w:hideMark/>
          </w:tcPr>
          <w:p w14:paraId="4A1A7BAE"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686" w:type="dxa"/>
            <w:tcBorders>
              <w:top w:val="nil"/>
              <w:left w:val="nil"/>
              <w:bottom w:val="single" w:sz="4" w:space="0" w:color="auto"/>
              <w:right w:val="single" w:sz="4" w:space="0" w:color="auto"/>
            </w:tcBorders>
            <w:shd w:val="clear" w:color="000000" w:fill="FFFFFF"/>
            <w:noWrap/>
            <w:vAlign w:val="center"/>
            <w:hideMark/>
          </w:tcPr>
          <w:p w14:paraId="75078D36"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5" w:type="dxa"/>
            <w:tcBorders>
              <w:top w:val="nil"/>
              <w:left w:val="nil"/>
              <w:bottom w:val="single" w:sz="4" w:space="0" w:color="auto"/>
              <w:right w:val="single" w:sz="4" w:space="0" w:color="auto"/>
            </w:tcBorders>
            <w:shd w:val="clear" w:color="000000" w:fill="FFFFFF"/>
            <w:noWrap/>
            <w:vAlign w:val="center"/>
            <w:hideMark/>
          </w:tcPr>
          <w:p w14:paraId="3DC14A0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noWrap/>
            <w:vAlign w:val="center"/>
            <w:hideMark/>
          </w:tcPr>
          <w:p w14:paraId="3B40C5BB"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nil"/>
              <w:left w:val="nil"/>
              <w:bottom w:val="single" w:sz="4" w:space="0" w:color="auto"/>
              <w:right w:val="single" w:sz="4" w:space="0" w:color="auto"/>
            </w:tcBorders>
            <w:shd w:val="clear" w:color="000000" w:fill="FFFFFF"/>
            <w:noWrap/>
            <w:vAlign w:val="center"/>
            <w:hideMark/>
          </w:tcPr>
          <w:p w14:paraId="3EEE67B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noWrap/>
            <w:vAlign w:val="center"/>
            <w:hideMark/>
          </w:tcPr>
          <w:p w14:paraId="5B0D5D4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noWrap/>
            <w:vAlign w:val="center"/>
            <w:hideMark/>
          </w:tcPr>
          <w:p w14:paraId="2ABF3991"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nil"/>
              <w:left w:val="nil"/>
              <w:bottom w:val="single" w:sz="4" w:space="0" w:color="auto"/>
              <w:right w:val="single" w:sz="4" w:space="0" w:color="auto"/>
            </w:tcBorders>
            <w:shd w:val="clear" w:color="000000" w:fill="FFFFFF"/>
            <w:vAlign w:val="center"/>
          </w:tcPr>
          <w:p w14:paraId="051036F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nil"/>
              <w:left w:val="nil"/>
              <w:bottom w:val="single" w:sz="4" w:space="0" w:color="auto"/>
              <w:right w:val="single" w:sz="4" w:space="0" w:color="auto"/>
            </w:tcBorders>
            <w:shd w:val="clear" w:color="000000" w:fill="FFFFFF"/>
            <w:vAlign w:val="center"/>
          </w:tcPr>
          <w:p w14:paraId="1C6A958D" w14:textId="6F156041"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C8218A" w:rsidRPr="00787D8D" w14:paraId="6971F638" w14:textId="3FF7F061" w:rsidTr="00CB58EE">
        <w:trPr>
          <w:trHeight w:val="921"/>
          <w:jc w:val="center"/>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2A24A1" w14:textId="77777777"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2013-2014</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3ECC18E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36E3CBF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5C142369"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0B9F4FD6"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79C66C4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4C35C29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4576844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6EBE6452"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191BA2A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543B230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hideMark/>
          </w:tcPr>
          <w:p w14:paraId="7BBAA46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42419806"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25CD8EE2" w14:textId="221A8012"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C8218A" w:rsidRPr="00787D8D" w14:paraId="20D00B02" w14:textId="59EF3F2E" w:rsidTr="00CB58EE">
        <w:trPr>
          <w:trHeight w:val="921"/>
          <w:jc w:val="center"/>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FFAC97" w14:textId="77777777"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2014-2015</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128D0C6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482276D5"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6D359CEC"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3CD1F7E1"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5E1F4D2D"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71E09A66"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5" w:type="dxa"/>
            <w:tcBorders>
              <w:top w:val="single" w:sz="4" w:space="0" w:color="auto"/>
              <w:left w:val="nil"/>
              <w:bottom w:val="single" w:sz="4" w:space="0" w:color="auto"/>
              <w:right w:val="single" w:sz="4" w:space="0" w:color="auto"/>
            </w:tcBorders>
            <w:shd w:val="clear" w:color="000000" w:fill="FFFFFF"/>
            <w:noWrap/>
            <w:vAlign w:val="center"/>
          </w:tcPr>
          <w:p w14:paraId="5090403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48FBDC30"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013AFA5A"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4EA30B29"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5FF01423"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18416BC4" w14:textId="77777777"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4A57A1B3" w14:textId="6DB00016"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C8218A" w:rsidRPr="00787D8D" w14:paraId="509AC1CB" w14:textId="1EE32FA3" w:rsidTr="00CB58EE">
        <w:trPr>
          <w:trHeight w:val="921"/>
          <w:jc w:val="center"/>
        </w:trPr>
        <w:tc>
          <w:tcPr>
            <w:tcW w:w="68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2B8637D" w14:textId="0455617A" w:rsidR="00C8218A" w:rsidRPr="00787D8D" w:rsidRDefault="00C8218A" w:rsidP="00094494">
            <w:pPr>
              <w:spacing w:after="120"/>
              <w:jc w:val="center"/>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2015-2016</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16CD78C5" w14:textId="1BCBA4B5"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639EE68B" w14:textId="5B3E13D6"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61FF5F8D" w14:textId="778BD161"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1D018422" w14:textId="49EC71DF"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5E36D302" w14:textId="0ED946C4"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7849D894" w14:textId="407C7D02"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5" w:type="dxa"/>
            <w:tcBorders>
              <w:top w:val="single" w:sz="4" w:space="0" w:color="auto"/>
              <w:left w:val="nil"/>
              <w:bottom w:val="single" w:sz="4" w:space="0" w:color="auto"/>
              <w:right w:val="single" w:sz="4" w:space="0" w:color="auto"/>
            </w:tcBorders>
            <w:shd w:val="clear" w:color="000000" w:fill="FFFFFF"/>
            <w:noWrap/>
            <w:vAlign w:val="center"/>
          </w:tcPr>
          <w:p w14:paraId="44069256" w14:textId="02D48B39"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4B28CEB9" w14:textId="2EEDC6DA"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778F751B" w14:textId="72F25510"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558C8E35" w14:textId="55B63CAC"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86" w:type="dxa"/>
            <w:tcBorders>
              <w:top w:val="single" w:sz="4" w:space="0" w:color="auto"/>
              <w:left w:val="nil"/>
              <w:bottom w:val="single" w:sz="4" w:space="0" w:color="auto"/>
              <w:right w:val="single" w:sz="4" w:space="0" w:color="auto"/>
            </w:tcBorders>
            <w:shd w:val="clear" w:color="000000" w:fill="FFFFFF"/>
            <w:noWrap/>
            <w:vAlign w:val="center"/>
          </w:tcPr>
          <w:p w14:paraId="0C387BC5" w14:textId="4B42880C"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6DF0F959" w14:textId="526A0DF9"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86" w:type="dxa"/>
            <w:tcBorders>
              <w:top w:val="single" w:sz="4" w:space="0" w:color="auto"/>
              <w:left w:val="nil"/>
              <w:bottom w:val="single" w:sz="4" w:space="0" w:color="auto"/>
              <w:right w:val="single" w:sz="4" w:space="0" w:color="auto"/>
            </w:tcBorders>
            <w:shd w:val="clear" w:color="000000" w:fill="FFFFFF"/>
            <w:vAlign w:val="center"/>
          </w:tcPr>
          <w:p w14:paraId="0CA7515E" w14:textId="51409C8C" w:rsidR="00C8218A" w:rsidRPr="00787D8D" w:rsidRDefault="00C8218A" w:rsidP="00094494">
            <w:pPr>
              <w:spacing w:after="120"/>
              <w:jc w:val="center"/>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eastAsia="Times New Roman"/>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bl>
    <w:p w14:paraId="6843062B" w14:textId="77777777" w:rsidR="008E19A5" w:rsidRPr="00787D8D" w:rsidRDefault="008E19A5" w:rsidP="008E19A5">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509388" w14:textId="28AB46F2" w:rsidR="008E19A5" w:rsidRPr="00787D8D" w:rsidRDefault="00C27108" w:rsidP="00FB2E61">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3088" behindDoc="0" locked="0" layoutInCell="1" allowOverlap="1" wp14:anchorId="71E206EF" wp14:editId="12903E3B">
                <wp:simplePos x="0" y="0"/>
                <wp:positionH relativeFrom="column">
                  <wp:posOffset>792052</wp:posOffset>
                </wp:positionH>
                <wp:positionV relativeFrom="paragraph">
                  <wp:posOffset>363650</wp:posOffset>
                </wp:positionV>
                <wp:extent cx="2659124" cy="2050894"/>
                <wp:effectExtent l="0" t="95250" r="0" b="83185"/>
                <wp:wrapNone/>
                <wp:docPr id="15" name="Ellipszis 15"/>
                <wp:cNvGraphicFramePr/>
                <a:graphic xmlns:a="http://schemas.openxmlformats.org/drawingml/2006/main">
                  <a:graphicData uri="http://schemas.microsoft.com/office/word/2010/wordprocessingShape">
                    <wps:wsp>
                      <wps:cNvSpPr/>
                      <wps:spPr>
                        <a:xfrm rot="20026551">
                          <a:off x="0" y="0"/>
                          <a:ext cx="2659124" cy="2050894"/>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CE45DB3" id="Ellipszis 15" o:spid="_x0000_s1026" style="position:absolute;margin-left:62.35pt;margin-top:28.65pt;width:209.4pt;height:161.5pt;rotation:-1718626fd;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" filled="f" strokecolor="#ffc000" strokeweight="2pt"/>
            </w:pict>
          </mc:Fallback>
        </mc:AlternateContent>
      </w:r>
      <w:r w:rsidR="00240FDB"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8773DB9" wp14:editId="4068511E">
            <wp:extent cx="4762500" cy="2790825"/>
            <wp:effectExtent l="0" t="0" r="0" b="9525"/>
            <wp:docPr id="3" name="Kép 3" descr="Képtalálat a következőre: „nagykáta kistérség térké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éptalálat a következőre: „nagykáta kistérség térké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2790825"/>
                    </a:xfrm>
                    <a:prstGeom prst="rect">
                      <a:avLst/>
                    </a:prstGeom>
                    <a:noFill/>
                    <a:ln>
                      <a:noFill/>
                    </a:ln>
                  </pic:spPr>
                </pic:pic>
              </a:graphicData>
            </a:graphic>
          </wp:inline>
        </w:drawing>
      </w:r>
    </w:p>
    <w:p w14:paraId="2F661276" w14:textId="7D7B8DCA" w:rsidR="00425A78" w:rsidRPr="00787D8D" w:rsidRDefault="00753BD2" w:rsidP="00CD4F19">
      <w:pPr>
        <w:spacing w:before="240"/>
        <w:rPr>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Várható gyerme</w:t>
      </w:r>
      <w:r w:rsidR="00C27108" w:rsidRPr="00787D8D">
        <w:rPr>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klétszám 2015/16-os nevelési évben</w:t>
      </w:r>
    </w:p>
    <w:tbl>
      <w:tblPr>
        <w:tblW w:w="9062" w:type="dxa"/>
        <w:tblCellMar>
          <w:left w:w="70" w:type="dxa"/>
          <w:right w:w="70" w:type="dxa"/>
        </w:tblCellMar>
        <w:tblLook w:val="04A0" w:firstRow="1" w:lastRow="0" w:firstColumn="1" w:lastColumn="0" w:noHBand="0" w:noVBand="1"/>
      </w:tblPr>
      <w:tblGrid>
        <w:gridCol w:w="1381"/>
        <w:gridCol w:w="403"/>
        <w:gridCol w:w="1468"/>
        <w:gridCol w:w="403"/>
        <w:gridCol w:w="1564"/>
        <w:gridCol w:w="403"/>
        <w:gridCol w:w="1497"/>
        <w:gridCol w:w="403"/>
        <w:gridCol w:w="1564"/>
      </w:tblGrid>
      <w:tr w:rsidR="00C4259D" w:rsidRPr="00787D8D" w14:paraId="64D16740" w14:textId="77777777" w:rsidTr="00C4259D">
        <w:trPr>
          <w:trHeight w:val="1249"/>
        </w:trPr>
        <w:tc>
          <w:tcPr>
            <w:tcW w:w="13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53B5BD" w14:textId="0F54AB7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csoportok</w:t>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kisgyermek-nevelők</w:t>
            </w:r>
          </w:p>
        </w:tc>
        <w:tc>
          <w:tcPr>
            <w:tcW w:w="397" w:type="dxa"/>
            <w:tcBorders>
              <w:top w:val="single" w:sz="4" w:space="0" w:color="auto"/>
              <w:left w:val="nil"/>
              <w:bottom w:val="single" w:sz="4" w:space="0" w:color="auto"/>
              <w:right w:val="single" w:sz="4" w:space="0" w:color="auto"/>
            </w:tcBorders>
            <w:shd w:val="clear" w:color="auto" w:fill="auto"/>
            <w:noWrap/>
            <w:vAlign w:val="bottom"/>
            <w:hideMark/>
          </w:tcPr>
          <w:p w14:paraId="6E7004B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68" w:type="dxa"/>
            <w:tcBorders>
              <w:top w:val="single" w:sz="4" w:space="0" w:color="auto"/>
              <w:left w:val="nil"/>
              <w:bottom w:val="single" w:sz="4" w:space="0" w:color="auto"/>
              <w:right w:val="single" w:sz="4" w:space="0" w:color="auto"/>
            </w:tcBorders>
            <w:shd w:val="clear" w:color="000000" w:fill="FFFFFF"/>
            <w:vAlign w:val="center"/>
            <w:hideMark/>
          </w:tcPr>
          <w:p w14:paraId="5A723114"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SÜNI</w:t>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Dósa Enikő és Szabó Dóra</w:t>
            </w:r>
          </w:p>
        </w:tc>
        <w:tc>
          <w:tcPr>
            <w:tcW w:w="397" w:type="dxa"/>
            <w:tcBorders>
              <w:top w:val="single" w:sz="4" w:space="0" w:color="auto"/>
              <w:left w:val="nil"/>
              <w:bottom w:val="single" w:sz="4" w:space="0" w:color="auto"/>
              <w:right w:val="single" w:sz="4" w:space="0" w:color="auto"/>
            </w:tcBorders>
            <w:shd w:val="clear" w:color="auto" w:fill="auto"/>
            <w:noWrap/>
            <w:vAlign w:val="bottom"/>
            <w:hideMark/>
          </w:tcPr>
          <w:p w14:paraId="69D1C07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2ED1FDF6"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MICIMACKÓ</w:t>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Káré Istvánné és Lévai Nóra</w:t>
            </w:r>
          </w:p>
        </w:tc>
        <w:tc>
          <w:tcPr>
            <w:tcW w:w="397" w:type="dxa"/>
            <w:tcBorders>
              <w:top w:val="single" w:sz="4" w:space="0" w:color="auto"/>
              <w:left w:val="nil"/>
              <w:bottom w:val="single" w:sz="4" w:space="0" w:color="auto"/>
              <w:right w:val="single" w:sz="4" w:space="0" w:color="auto"/>
            </w:tcBorders>
            <w:shd w:val="clear" w:color="auto" w:fill="auto"/>
            <w:noWrap/>
            <w:vAlign w:val="bottom"/>
            <w:hideMark/>
          </w:tcPr>
          <w:p w14:paraId="4908809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single" w:sz="4" w:space="0" w:color="auto"/>
              <w:left w:val="nil"/>
              <w:bottom w:val="single" w:sz="4" w:space="0" w:color="auto"/>
              <w:right w:val="single" w:sz="4" w:space="0" w:color="auto"/>
            </w:tcBorders>
            <w:shd w:val="clear" w:color="000000" w:fill="FFFFFF"/>
            <w:vAlign w:val="center"/>
            <w:hideMark/>
          </w:tcPr>
          <w:p w14:paraId="6639D980"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KATICA</w:t>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Kosztin Anita és Zemen Eszter</w:t>
            </w:r>
          </w:p>
        </w:tc>
        <w:tc>
          <w:tcPr>
            <w:tcW w:w="397" w:type="dxa"/>
            <w:tcBorders>
              <w:top w:val="single" w:sz="4" w:space="0" w:color="auto"/>
              <w:left w:val="nil"/>
              <w:bottom w:val="single" w:sz="4" w:space="0" w:color="auto"/>
              <w:right w:val="single" w:sz="4" w:space="0" w:color="auto"/>
            </w:tcBorders>
            <w:shd w:val="clear" w:color="auto" w:fill="auto"/>
            <w:noWrap/>
            <w:vAlign w:val="bottom"/>
            <w:hideMark/>
          </w:tcPr>
          <w:p w14:paraId="5459E9A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18648F12"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CSIGA</w:t>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Danyi Zsuzsanna és Veres Ivett</w:t>
            </w:r>
          </w:p>
        </w:tc>
      </w:tr>
      <w:tr w:rsidR="00C4259D" w:rsidRPr="00787D8D" w14:paraId="3C7BA8A5" w14:textId="77777777" w:rsidTr="00C4259D">
        <w:trPr>
          <w:trHeight w:val="312"/>
        </w:trPr>
        <w:tc>
          <w:tcPr>
            <w:tcW w:w="1381" w:type="dxa"/>
            <w:vMerge w:val="restart"/>
            <w:tcBorders>
              <w:top w:val="nil"/>
              <w:left w:val="single" w:sz="4" w:space="0" w:color="auto"/>
              <w:bottom w:val="single" w:sz="4" w:space="0" w:color="auto"/>
              <w:right w:val="single" w:sz="4" w:space="0" w:color="auto"/>
            </w:tcBorders>
            <w:shd w:val="clear" w:color="auto" w:fill="auto"/>
            <w:vAlign w:val="center"/>
            <w:hideMark/>
          </w:tcPr>
          <w:p w14:paraId="5072E78D" w14:textId="2047BEE0" w:rsidR="009A4B8F" w:rsidRPr="00787D8D" w:rsidRDefault="00337997"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csoportössze-</w:t>
            </w:r>
            <w:r w:rsidR="009A4B8F"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tétel  </w:t>
            </w:r>
            <w:r w:rsidR="00C30E48"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2016. </w:t>
            </w:r>
            <w:r w:rsidR="009A4B8F"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szeptember 1.</w:t>
            </w:r>
          </w:p>
        </w:tc>
        <w:tc>
          <w:tcPr>
            <w:tcW w:w="397" w:type="dxa"/>
            <w:tcBorders>
              <w:top w:val="nil"/>
              <w:left w:val="nil"/>
              <w:bottom w:val="single" w:sz="4" w:space="0" w:color="auto"/>
              <w:right w:val="single" w:sz="4" w:space="0" w:color="auto"/>
            </w:tcBorders>
            <w:shd w:val="clear" w:color="auto" w:fill="auto"/>
            <w:noWrap/>
            <w:vAlign w:val="bottom"/>
            <w:hideMark/>
          </w:tcPr>
          <w:p w14:paraId="6329FC3D" w14:textId="430FA1C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468" w:type="dxa"/>
            <w:tcBorders>
              <w:top w:val="nil"/>
              <w:left w:val="nil"/>
              <w:bottom w:val="single" w:sz="4" w:space="0" w:color="auto"/>
              <w:right w:val="single" w:sz="4" w:space="0" w:color="auto"/>
            </w:tcBorders>
            <w:shd w:val="clear" w:color="000000" w:fill="FFFFFF"/>
            <w:noWrap/>
            <w:vAlign w:val="bottom"/>
            <w:hideMark/>
          </w:tcPr>
          <w:p w14:paraId="5CBE9F3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Répás Lilianna</w:t>
            </w:r>
          </w:p>
        </w:tc>
        <w:tc>
          <w:tcPr>
            <w:tcW w:w="397" w:type="dxa"/>
            <w:tcBorders>
              <w:top w:val="nil"/>
              <w:left w:val="nil"/>
              <w:bottom w:val="single" w:sz="4" w:space="0" w:color="auto"/>
              <w:right w:val="single" w:sz="4" w:space="0" w:color="auto"/>
            </w:tcBorders>
            <w:shd w:val="clear" w:color="auto" w:fill="auto"/>
            <w:noWrap/>
            <w:vAlign w:val="bottom"/>
            <w:hideMark/>
          </w:tcPr>
          <w:p w14:paraId="17EE6F13" w14:textId="445B8005"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564" w:type="dxa"/>
            <w:tcBorders>
              <w:top w:val="nil"/>
              <w:left w:val="nil"/>
              <w:bottom w:val="single" w:sz="4" w:space="0" w:color="auto"/>
              <w:right w:val="single" w:sz="4" w:space="0" w:color="auto"/>
            </w:tcBorders>
            <w:shd w:val="clear" w:color="000000" w:fill="FFFFFF"/>
            <w:noWrap/>
            <w:vAlign w:val="bottom"/>
            <w:hideMark/>
          </w:tcPr>
          <w:p w14:paraId="3127F5E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Kurucz-Gnotek Sára</w:t>
            </w:r>
          </w:p>
        </w:tc>
        <w:tc>
          <w:tcPr>
            <w:tcW w:w="397" w:type="dxa"/>
            <w:tcBorders>
              <w:top w:val="nil"/>
              <w:left w:val="nil"/>
              <w:bottom w:val="single" w:sz="4" w:space="0" w:color="auto"/>
              <w:right w:val="single" w:sz="4" w:space="0" w:color="auto"/>
            </w:tcBorders>
            <w:shd w:val="clear" w:color="auto" w:fill="auto"/>
            <w:noWrap/>
            <w:vAlign w:val="bottom"/>
            <w:hideMark/>
          </w:tcPr>
          <w:p w14:paraId="651296FB" w14:textId="042D3A1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497" w:type="dxa"/>
            <w:tcBorders>
              <w:top w:val="nil"/>
              <w:left w:val="nil"/>
              <w:bottom w:val="single" w:sz="4" w:space="0" w:color="auto"/>
              <w:right w:val="single" w:sz="4" w:space="0" w:color="auto"/>
            </w:tcBorders>
            <w:shd w:val="clear" w:color="000000" w:fill="FFFFFF"/>
            <w:noWrap/>
            <w:vAlign w:val="bottom"/>
            <w:hideMark/>
          </w:tcPr>
          <w:p w14:paraId="15370E2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Bálint Bence</w:t>
            </w:r>
          </w:p>
        </w:tc>
        <w:tc>
          <w:tcPr>
            <w:tcW w:w="397" w:type="dxa"/>
            <w:tcBorders>
              <w:top w:val="nil"/>
              <w:left w:val="nil"/>
              <w:bottom w:val="single" w:sz="4" w:space="0" w:color="auto"/>
              <w:right w:val="single" w:sz="4" w:space="0" w:color="auto"/>
            </w:tcBorders>
            <w:shd w:val="clear" w:color="auto" w:fill="auto"/>
            <w:noWrap/>
            <w:vAlign w:val="bottom"/>
            <w:hideMark/>
          </w:tcPr>
          <w:p w14:paraId="7C25AD86" w14:textId="35F51779"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564" w:type="dxa"/>
            <w:tcBorders>
              <w:top w:val="nil"/>
              <w:left w:val="nil"/>
              <w:bottom w:val="single" w:sz="4" w:space="0" w:color="auto"/>
              <w:right w:val="single" w:sz="4" w:space="0" w:color="auto"/>
            </w:tcBorders>
            <w:shd w:val="clear" w:color="000000" w:fill="FFFFFF"/>
            <w:noWrap/>
            <w:vAlign w:val="bottom"/>
            <w:hideMark/>
          </w:tcPr>
          <w:p w14:paraId="4C7EEDF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Hanyecz Kornél</w:t>
            </w:r>
          </w:p>
        </w:tc>
      </w:tr>
      <w:tr w:rsidR="00C4259D" w:rsidRPr="00787D8D" w14:paraId="25AE1942"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6F01973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2B12C138" w14:textId="49BF634E"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468" w:type="dxa"/>
            <w:tcBorders>
              <w:top w:val="nil"/>
              <w:left w:val="nil"/>
              <w:bottom w:val="single" w:sz="4" w:space="0" w:color="auto"/>
              <w:right w:val="single" w:sz="4" w:space="0" w:color="auto"/>
            </w:tcBorders>
            <w:shd w:val="clear" w:color="000000" w:fill="FFFFFF"/>
            <w:noWrap/>
            <w:vAlign w:val="bottom"/>
            <w:hideMark/>
          </w:tcPr>
          <w:p w14:paraId="098B49A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Krekács Larina</w:t>
            </w:r>
          </w:p>
        </w:tc>
        <w:tc>
          <w:tcPr>
            <w:tcW w:w="397" w:type="dxa"/>
            <w:tcBorders>
              <w:top w:val="nil"/>
              <w:left w:val="nil"/>
              <w:bottom w:val="single" w:sz="4" w:space="0" w:color="auto"/>
              <w:right w:val="single" w:sz="4" w:space="0" w:color="auto"/>
            </w:tcBorders>
            <w:shd w:val="clear" w:color="auto" w:fill="auto"/>
            <w:noWrap/>
            <w:vAlign w:val="bottom"/>
            <w:hideMark/>
          </w:tcPr>
          <w:p w14:paraId="3F954A02" w14:textId="054B298B"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564" w:type="dxa"/>
            <w:tcBorders>
              <w:top w:val="nil"/>
              <w:left w:val="nil"/>
              <w:bottom w:val="single" w:sz="4" w:space="0" w:color="auto"/>
              <w:right w:val="single" w:sz="4" w:space="0" w:color="auto"/>
            </w:tcBorders>
            <w:shd w:val="clear" w:color="000000" w:fill="FFFFFF"/>
            <w:noWrap/>
            <w:vAlign w:val="bottom"/>
            <w:hideMark/>
          </w:tcPr>
          <w:p w14:paraId="5D450D5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Tóth Sára Zsófia</w:t>
            </w:r>
          </w:p>
        </w:tc>
        <w:tc>
          <w:tcPr>
            <w:tcW w:w="397" w:type="dxa"/>
            <w:tcBorders>
              <w:top w:val="nil"/>
              <w:left w:val="nil"/>
              <w:bottom w:val="single" w:sz="4" w:space="0" w:color="auto"/>
              <w:right w:val="single" w:sz="4" w:space="0" w:color="auto"/>
            </w:tcBorders>
            <w:shd w:val="clear" w:color="auto" w:fill="auto"/>
            <w:noWrap/>
            <w:vAlign w:val="bottom"/>
            <w:hideMark/>
          </w:tcPr>
          <w:p w14:paraId="3D1E6C12" w14:textId="561B6425"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497" w:type="dxa"/>
            <w:tcBorders>
              <w:top w:val="nil"/>
              <w:left w:val="nil"/>
              <w:bottom w:val="single" w:sz="4" w:space="0" w:color="auto"/>
              <w:right w:val="single" w:sz="4" w:space="0" w:color="auto"/>
            </w:tcBorders>
            <w:shd w:val="clear" w:color="000000" w:fill="FFFFFF"/>
            <w:noWrap/>
            <w:vAlign w:val="bottom"/>
            <w:hideMark/>
          </w:tcPr>
          <w:p w14:paraId="5324CCB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Galambos Nikoletta</w:t>
            </w:r>
          </w:p>
        </w:tc>
        <w:tc>
          <w:tcPr>
            <w:tcW w:w="397" w:type="dxa"/>
            <w:tcBorders>
              <w:top w:val="nil"/>
              <w:left w:val="nil"/>
              <w:bottom w:val="single" w:sz="4" w:space="0" w:color="auto"/>
              <w:right w:val="single" w:sz="4" w:space="0" w:color="auto"/>
            </w:tcBorders>
            <w:shd w:val="clear" w:color="auto" w:fill="auto"/>
            <w:noWrap/>
            <w:vAlign w:val="bottom"/>
            <w:hideMark/>
          </w:tcPr>
          <w:p w14:paraId="45CEBB69" w14:textId="16923BC0"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564" w:type="dxa"/>
            <w:tcBorders>
              <w:top w:val="nil"/>
              <w:left w:val="nil"/>
              <w:bottom w:val="single" w:sz="4" w:space="0" w:color="auto"/>
              <w:right w:val="single" w:sz="4" w:space="0" w:color="auto"/>
            </w:tcBorders>
            <w:shd w:val="clear" w:color="000000" w:fill="FFFFFF"/>
            <w:noWrap/>
            <w:vAlign w:val="bottom"/>
            <w:hideMark/>
          </w:tcPr>
          <w:p w14:paraId="26F87BB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Csámpai Zsombor</w:t>
            </w:r>
          </w:p>
        </w:tc>
      </w:tr>
      <w:tr w:rsidR="00C4259D" w:rsidRPr="00787D8D" w14:paraId="7FA72251"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230BB84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13A9DB62" w14:textId="4E5190C2"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468" w:type="dxa"/>
            <w:tcBorders>
              <w:top w:val="nil"/>
              <w:left w:val="nil"/>
              <w:bottom w:val="single" w:sz="4" w:space="0" w:color="auto"/>
              <w:right w:val="single" w:sz="4" w:space="0" w:color="auto"/>
            </w:tcBorders>
            <w:shd w:val="clear" w:color="000000" w:fill="FFFFFF"/>
            <w:noWrap/>
            <w:vAlign w:val="bottom"/>
            <w:hideMark/>
          </w:tcPr>
          <w:p w14:paraId="7651F2A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Horváth Bendegúz</w:t>
            </w:r>
          </w:p>
        </w:tc>
        <w:tc>
          <w:tcPr>
            <w:tcW w:w="397" w:type="dxa"/>
            <w:tcBorders>
              <w:top w:val="nil"/>
              <w:left w:val="nil"/>
              <w:bottom w:val="single" w:sz="4" w:space="0" w:color="auto"/>
              <w:right w:val="single" w:sz="4" w:space="0" w:color="auto"/>
            </w:tcBorders>
            <w:shd w:val="clear" w:color="auto" w:fill="auto"/>
            <w:noWrap/>
            <w:vAlign w:val="bottom"/>
            <w:hideMark/>
          </w:tcPr>
          <w:p w14:paraId="40D7B9E7" w14:textId="2F85784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564" w:type="dxa"/>
            <w:tcBorders>
              <w:top w:val="nil"/>
              <w:left w:val="nil"/>
              <w:bottom w:val="single" w:sz="4" w:space="0" w:color="auto"/>
              <w:right w:val="single" w:sz="4" w:space="0" w:color="auto"/>
            </w:tcBorders>
            <w:shd w:val="clear" w:color="000000" w:fill="FFFFFF"/>
            <w:noWrap/>
            <w:vAlign w:val="bottom"/>
            <w:hideMark/>
          </w:tcPr>
          <w:p w14:paraId="2F03B1D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Mészáros Donát</w:t>
            </w:r>
          </w:p>
        </w:tc>
        <w:tc>
          <w:tcPr>
            <w:tcW w:w="397" w:type="dxa"/>
            <w:tcBorders>
              <w:top w:val="nil"/>
              <w:left w:val="nil"/>
              <w:bottom w:val="single" w:sz="4" w:space="0" w:color="auto"/>
              <w:right w:val="single" w:sz="4" w:space="0" w:color="auto"/>
            </w:tcBorders>
            <w:shd w:val="clear" w:color="auto" w:fill="auto"/>
            <w:noWrap/>
            <w:vAlign w:val="bottom"/>
            <w:hideMark/>
          </w:tcPr>
          <w:p w14:paraId="3BCAD75B" w14:textId="73DDB1B6"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497" w:type="dxa"/>
            <w:tcBorders>
              <w:top w:val="nil"/>
              <w:left w:val="nil"/>
              <w:bottom w:val="single" w:sz="4" w:space="0" w:color="auto"/>
              <w:right w:val="single" w:sz="4" w:space="0" w:color="auto"/>
            </w:tcBorders>
            <w:shd w:val="clear" w:color="000000" w:fill="FFFFFF"/>
            <w:noWrap/>
            <w:vAlign w:val="bottom"/>
            <w:hideMark/>
          </w:tcPr>
          <w:p w14:paraId="6FB48BC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Nagy János</w:t>
            </w:r>
          </w:p>
        </w:tc>
        <w:tc>
          <w:tcPr>
            <w:tcW w:w="397" w:type="dxa"/>
            <w:tcBorders>
              <w:top w:val="nil"/>
              <w:left w:val="nil"/>
              <w:bottom w:val="single" w:sz="4" w:space="0" w:color="auto"/>
              <w:right w:val="single" w:sz="4" w:space="0" w:color="auto"/>
            </w:tcBorders>
            <w:shd w:val="clear" w:color="auto" w:fill="auto"/>
            <w:noWrap/>
            <w:vAlign w:val="bottom"/>
            <w:hideMark/>
          </w:tcPr>
          <w:p w14:paraId="7C62792D" w14:textId="030AF079"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564" w:type="dxa"/>
            <w:tcBorders>
              <w:top w:val="nil"/>
              <w:left w:val="nil"/>
              <w:bottom w:val="single" w:sz="4" w:space="0" w:color="auto"/>
              <w:right w:val="single" w:sz="4" w:space="0" w:color="auto"/>
            </w:tcBorders>
            <w:shd w:val="clear" w:color="000000" w:fill="FFFFFF"/>
            <w:noWrap/>
            <w:vAlign w:val="bottom"/>
            <w:hideMark/>
          </w:tcPr>
          <w:p w14:paraId="68CF9C2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Kálmán Boglárka</w:t>
            </w:r>
          </w:p>
        </w:tc>
      </w:tr>
      <w:tr w:rsidR="00C4259D" w:rsidRPr="00787D8D" w14:paraId="21154B21"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49DC719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28FD9022" w14:textId="2A2B521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468" w:type="dxa"/>
            <w:tcBorders>
              <w:top w:val="nil"/>
              <w:left w:val="nil"/>
              <w:bottom w:val="single" w:sz="4" w:space="0" w:color="auto"/>
              <w:right w:val="single" w:sz="4" w:space="0" w:color="auto"/>
            </w:tcBorders>
            <w:shd w:val="clear" w:color="000000" w:fill="FFFFFF"/>
            <w:noWrap/>
            <w:vAlign w:val="bottom"/>
            <w:hideMark/>
          </w:tcPr>
          <w:p w14:paraId="228F34A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Hostyinszky Gergely</w:t>
            </w:r>
          </w:p>
        </w:tc>
        <w:tc>
          <w:tcPr>
            <w:tcW w:w="397" w:type="dxa"/>
            <w:tcBorders>
              <w:top w:val="nil"/>
              <w:left w:val="nil"/>
              <w:bottom w:val="single" w:sz="4" w:space="0" w:color="auto"/>
              <w:right w:val="single" w:sz="4" w:space="0" w:color="auto"/>
            </w:tcBorders>
            <w:shd w:val="clear" w:color="auto" w:fill="auto"/>
            <w:noWrap/>
            <w:vAlign w:val="bottom"/>
            <w:hideMark/>
          </w:tcPr>
          <w:p w14:paraId="6AE2DAE1" w14:textId="2E646A9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564" w:type="dxa"/>
            <w:tcBorders>
              <w:top w:val="nil"/>
              <w:left w:val="nil"/>
              <w:bottom w:val="single" w:sz="4" w:space="0" w:color="auto"/>
              <w:right w:val="single" w:sz="4" w:space="0" w:color="auto"/>
            </w:tcBorders>
            <w:shd w:val="clear" w:color="000000" w:fill="FFFFFF"/>
            <w:noWrap/>
            <w:vAlign w:val="bottom"/>
            <w:hideMark/>
          </w:tcPr>
          <w:p w14:paraId="1BF3D42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Gömöri Hanna</w:t>
            </w:r>
          </w:p>
        </w:tc>
        <w:tc>
          <w:tcPr>
            <w:tcW w:w="397" w:type="dxa"/>
            <w:tcBorders>
              <w:top w:val="nil"/>
              <w:left w:val="nil"/>
              <w:bottom w:val="single" w:sz="4" w:space="0" w:color="auto"/>
              <w:right w:val="single" w:sz="4" w:space="0" w:color="auto"/>
            </w:tcBorders>
            <w:shd w:val="clear" w:color="auto" w:fill="auto"/>
            <w:noWrap/>
            <w:vAlign w:val="bottom"/>
            <w:hideMark/>
          </w:tcPr>
          <w:p w14:paraId="741E19DB" w14:textId="1AF77DE5"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497" w:type="dxa"/>
            <w:tcBorders>
              <w:top w:val="nil"/>
              <w:left w:val="nil"/>
              <w:bottom w:val="single" w:sz="4" w:space="0" w:color="auto"/>
              <w:right w:val="single" w:sz="4" w:space="0" w:color="auto"/>
            </w:tcBorders>
            <w:shd w:val="clear" w:color="000000" w:fill="FFFFFF"/>
            <w:noWrap/>
            <w:vAlign w:val="bottom"/>
            <w:hideMark/>
          </w:tcPr>
          <w:p w14:paraId="41D2C9E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Csalami Henrietta</w:t>
            </w:r>
          </w:p>
        </w:tc>
        <w:tc>
          <w:tcPr>
            <w:tcW w:w="397" w:type="dxa"/>
            <w:tcBorders>
              <w:top w:val="nil"/>
              <w:left w:val="nil"/>
              <w:bottom w:val="single" w:sz="4" w:space="0" w:color="auto"/>
              <w:right w:val="single" w:sz="4" w:space="0" w:color="auto"/>
            </w:tcBorders>
            <w:shd w:val="clear" w:color="auto" w:fill="auto"/>
            <w:noWrap/>
            <w:vAlign w:val="bottom"/>
            <w:hideMark/>
          </w:tcPr>
          <w:p w14:paraId="4E98EA74" w14:textId="55B7FC84"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564" w:type="dxa"/>
            <w:tcBorders>
              <w:top w:val="nil"/>
              <w:left w:val="nil"/>
              <w:bottom w:val="single" w:sz="4" w:space="0" w:color="auto"/>
              <w:right w:val="single" w:sz="4" w:space="0" w:color="auto"/>
            </w:tcBorders>
            <w:shd w:val="clear" w:color="000000" w:fill="FFFFFF"/>
            <w:noWrap/>
            <w:vAlign w:val="bottom"/>
            <w:hideMark/>
          </w:tcPr>
          <w:p w14:paraId="5B6732D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Bielik Vivien</w:t>
            </w:r>
          </w:p>
        </w:tc>
      </w:tr>
      <w:tr w:rsidR="00C4259D" w:rsidRPr="00787D8D" w14:paraId="78B1255A"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48EFE43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3613DB4B" w14:textId="5AFA3B76"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1468" w:type="dxa"/>
            <w:tcBorders>
              <w:top w:val="nil"/>
              <w:left w:val="nil"/>
              <w:bottom w:val="single" w:sz="4" w:space="0" w:color="auto"/>
              <w:right w:val="single" w:sz="4" w:space="0" w:color="auto"/>
            </w:tcBorders>
            <w:shd w:val="clear" w:color="000000" w:fill="FFFFFF"/>
            <w:noWrap/>
            <w:vAlign w:val="bottom"/>
            <w:hideMark/>
          </w:tcPr>
          <w:p w14:paraId="32D08BA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Hogemann Patrik</w:t>
            </w:r>
          </w:p>
        </w:tc>
        <w:tc>
          <w:tcPr>
            <w:tcW w:w="397" w:type="dxa"/>
            <w:tcBorders>
              <w:top w:val="nil"/>
              <w:left w:val="nil"/>
              <w:bottom w:val="single" w:sz="4" w:space="0" w:color="auto"/>
              <w:right w:val="single" w:sz="4" w:space="0" w:color="auto"/>
            </w:tcBorders>
            <w:shd w:val="clear" w:color="auto" w:fill="auto"/>
            <w:noWrap/>
            <w:vAlign w:val="bottom"/>
            <w:hideMark/>
          </w:tcPr>
          <w:p w14:paraId="0589B952" w14:textId="5D5A66DE"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1564" w:type="dxa"/>
            <w:tcBorders>
              <w:top w:val="nil"/>
              <w:left w:val="nil"/>
              <w:bottom w:val="single" w:sz="4" w:space="0" w:color="auto"/>
              <w:right w:val="single" w:sz="4" w:space="0" w:color="auto"/>
            </w:tcBorders>
            <w:shd w:val="clear" w:color="000000" w:fill="FFFFFF"/>
            <w:noWrap/>
            <w:vAlign w:val="bottom"/>
            <w:hideMark/>
          </w:tcPr>
          <w:p w14:paraId="0F972EB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Birkó Eszter</w:t>
            </w:r>
          </w:p>
        </w:tc>
        <w:tc>
          <w:tcPr>
            <w:tcW w:w="397" w:type="dxa"/>
            <w:tcBorders>
              <w:top w:val="nil"/>
              <w:left w:val="nil"/>
              <w:bottom w:val="single" w:sz="4" w:space="0" w:color="auto"/>
              <w:right w:val="single" w:sz="4" w:space="0" w:color="auto"/>
            </w:tcBorders>
            <w:shd w:val="clear" w:color="auto" w:fill="auto"/>
            <w:noWrap/>
            <w:vAlign w:val="bottom"/>
            <w:hideMark/>
          </w:tcPr>
          <w:p w14:paraId="35E91274" w14:textId="23A56786"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1497" w:type="dxa"/>
            <w:tcBorders>
              <w:top w:val="nil"/>
              <w:left w:val="nil"/>
              <w:bottom w:val="single" w:sz="4" w:space="0" w:color="auto"/>
              <w:right w:val="single" w:sz="4" w:space="0" w:color="auto"/>
            </w:tcBorders>
            <w:shd w:val="clear" w:color="000000" w:fill="FFFFFF"/>
            <w:noWrap/>
            <w:vAlign w:val="bottom"/>
            <w:hideMark/>
          </w:tcPr>
          <w:p w14:paraId="4975C76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Novák Fanni</w:t>
            </w:r>
          </w:p>
        </w:tc>
        <w:tc>
          <w:tcPr>
            <w:tcW w:w="397" w:type="dxa"/>
            <w:tcBorders>
              <w:top w:val="nil"/>
              <w:left w:val="nil"/>
              <w:bottom w:val="single" w:sz="4" w:space="0" w:color="auto"/>
              <w:right w:val="single" w:sz="4" w:space="0" w:color="auto"/>
            </w:tcBorders>
            <w:shd w:val="clear" w:color="auto" w:fill="auto"/>
            <w:noWrap/>
            <w:vAlign w:val="bottom"/>
            <w:hideMark/>
          </w:tcPr>
          <w:p w14:paraId="466F9D66" w14:textId="0E5F3464"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1564" w:type="dxa"/>
            <w:tcBorders>
              <w:top w:val="nil"/>
              <w:left w:val="nil"/>
              <w:bottom w:val="single" w:sz="4" w:space="0" w:color="auto"/>
              <w:right w:val="single" w:sz="4" w:space="0" w:color="auto"/>
            </w:tcBorders>
            <w:shd w:val="clear" w:color="000000" w:fill="FFFFFF"/>
            <w:noWrap/>
            <w:vAlign w:val="bottom"/>
            <w:hideMark/>
          </w:tcPr>
          <w:p w14:paraId="42F629D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Farkas Csenge</w:t>
            </w:r>
          </w:p>
        </w:tc>
      </w:tr>
      <w:tr w:rsidR="00C4259D" w:rsidRPr="00787D8D" w14:paraId="3828527B"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3EF2E9A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07F989C0" w14:textId="4CC813A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468" w:type="dxa"/>
            <w:tcBorders>
              <w:top w:val="nil"/>
              <w:left w:val="nil"/>
              <w:bottom w:val="single" w:sz="4" w:space="0" w:color="auto"/>
              <w:right w:val="single" w:sz="4" w:space="0" w:color="auto"/>
            </w:tcBorders>
            <w:shd w:val="clear" w:color="000000" w:fill="FFFFFF"/>
            <w:noWrap/>
            <w:vAlign w:val="bottom"/>
            <w:hideMark/>
          </w:tcPr>
          <w:p w14:paraId="0B26507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Kóczián Zoé</w:t>
            </w:r>
          </w:p>
        </w:tc>
        <w:tc>
          <w:tcPr>
            <w:tcW w:w="397" w:type="dxa"/>
            <w:tcBorders>
              <w:top w:val="nil"/>
              <w:left w:val="nil"/>
              <w:bottom w:val="single" w:sz="4" w:space="0" w:color="auto"/>
              <w:right w:val="single" w:sz="4" w:space="0" w:color="auto"/>
            </w:tcBorders>
            <w:shd w:val="clear" w:color="auto" w:fill="auto"/>
            <w:noWrap/>
            <w:vAlign w:val="bottom"/>
            <w:hideMark/>
          </w:tcPr>
          <w:p w14:paraId="57E88951" w14:textId="70293314"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564" w:type="dxa"/>
            <w:tcBorders>
              <w:top w:val="nil"/>
              <w:left w:val="nil"/>
              <w:bottom w:val="single" w:sz="4" w:space="0" w:color="auto"/>
              <w:right w:val="single" w:sz="4" w:space="0" w:color="auto"/>
            </w:tcBorders>
            <w:shd w:val="clear" w:color="000000" w:fill="FFFFFF"/>
            <w:noWrap/>
            <w:vAlign w:val="bottom"/>
            <w:hideMark/>
          </w:tcPr>
          <w:p w14:paraId="0EE8BDD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Magyarosi-Őrző Kincső</w:t>
            </w:r>
          </w:p>
        </w:tc>
        <w:tc>
          <w:tcPr>
            <w:tcW w:w="397" w:type="dxa"/>
            <w:tcBorders>
              <w:top w:val="nil"/>
              <w:left w:val="nil"/>
              <w:bottom w:val="single" w:sz="4" w:space="0" w:color="auto"/>
              <w:right w:val="single" w:sz="4" w:space="0" w:color="auto"/>
            </w:tcBorders>
            <w:shd w:val="clear" w:color="auto" w:fill="auto"/>
            <w:noWrap/>
            <w:vAlign w:val="bottom"/>
            <w:hideMark/>
          </w:tcPr>
          <w:p w14:paraId="11C7E402" w14:textId="1B815566"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497" w:type="dxa"/>
            <w:tcBorders>
              <w:top w:val="nil"/>
              <w:left w:val="nil"/>
              <w:bottom w:val="single" w:sz="4" w:space="0" w:color="auto"/>
              <w:right w:val="single" w:sz="4" w:space="0" w:color="auto"/>
            </w:tcBorders>
            <w:shd w:val="clear" w:color="000000" w:fill="FFFFFF"/>
            <w:noWrap/>
            <w:vAlign w:val="bottom"/>
            <w:hideMark/>
          </w:tcPr>
          <w:p w14:paraId="3C82E0B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Szőke Gergő</w:t>
            </w:r>
          </w:p>
        </w:tc>
        <w:tc>
          <w:tcPr>
            <w:tcW w:w="397" w:type="dxa"/>
            <w:tcBorders>
              <w:top w:val="nil"/>
              <w:left w:val="nil"/>
              <w:bottom w:val="single" w:sz="4" w:space="0" w:color="auto"/>
              <w:right w:val="single" w:sz="4" w:space="0" w:color="auto"/>
            </w:tcBorders>
            <w:shd w:val="clear" w:color="auto" w:fill="auto"/>
            <w:noWrap/>
            <w:vAlign w:val="bottom"/>
            <w:hideMark/>
          </w:tcPr>
          <w:p w14:paraId="03F3AAF8" w14:textId="7569A20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564" w:type="dxa"/>
            <w:tcBorders>
              <w:top w:val="nil"/>
              <w:left w:val="nil"/>
              <w:bottom w:val="single" w:sz="4" w:space="0" w:color="auto"/>
              <w:right w:val="single" w:sz="4" w:space="0" w:color="auto"/>
            </w:tcBorders>
            <w:shd w:val="clear" w:color="000000" w:fill="FFFFFF"/>
            <w:noWrap/>
            <w:vAlign w:val="bottom"/>
            <w:hideMark/>
          </w:tcPr>
          <w:p w14:paraId="35F2A17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Koza Mátyás</w:t>
            </w:r>
          </w:p>
        </w:tc>
      </w:tr>
      <w:tr w:rsidR="00C4259D" w:rsidRPr="00787D8D" w14:paraId="1FA1774F"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7DF0F7C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205E3E86" w14:textId="32A6DC30"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1468" w:type="dxa"/>
            <w:tcBorders>
              <w:top w:val="nil"/>
              <w:left w:val="nil"/>
              <w:bottom w:val="single" w:sz="4" w:space="0" w:color="auto"/>
              <w:right w:val="single" w:sz="4" w:space="0" w:color="auto"/>
            </w:tcBorders>
            <w:shd w:val="clear" w:color="000000" w:fill="FFFFFF"/>
            <w:noWrap/>
            <w:vAlign w:val="bottom"/>
            <w:hideMark/>
          </w:tcPr>
          <w:p w14:paraId="5A915B3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Könczöl Lili</w:t>
            </w:r>
          </w:p>
        </w:tc>
        <w:tc>
          <w:tcPr>
            <w:tcW w:w="397" w:type="dxa"/>
            <w:tcBorders>
              <w:top w:val="nil"/>
              <w:left w:val="nil"/>
              <w:bottom w:val="single" w:sz="4" w:space="0" w:color="auto"/>
              <w:right w:val="single" w:sz="4" w:space="0" w:color="auto"/>
            </w:tcBorders>
            <w:shd w:val="clear" w:color="auto" w:fill="auto"/>
            <w:noWrap/>
            <w:vAlign w:val="bottom"/>
            <w:hideMark/>
          </w:tcPr>
          <w:p w14:paraId="15644FB4" w14:textId="77997DB3"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1564" w:type="dxa"/>
            <w:tcBorders>
              <w:top w:val="nil"/>
              <w:left w:val="nil"/>
              <w:bottom w:val="single" w:sz="4" w:space="0" w:color="auto"/>
              <w:right w:val="single" w:sz="4" w:space="0" w:color="auto"/>
            </w:tcBorders>
            <w:shd w:val="clear" w:color="000000" w:fill="FFFFFF"/>
            <w:noWrap/>
            <w:vAlign w:val="bottom"/>
            <w:hideMark/>
          </w:tcPr>
          <w:p w14:paraId="44526B4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Lakatos Lili</w:t>
            </w:r>
          </w:p>
        </w:tc>
        <w:tc>
          <w:tcPr>
            <w:tcW w:w="397" w:type="dxa"/>
            <w:tcBorders>
              <w:top w:val="nil"/>
              <w:left w:val="nil"/>
              <w:bottom w:val="single" w:sz="4" w:space="0" w:color="auto"/>
              <w:right w:val="single" w:sz="4" w:space="0" w:color="auto"/>
            </w:tcBorders>
            <w:shd w:val="clear" w:color="auto" w:fill="auto"/>
            <w:noWrap/>
            <w:vAlign w:val="bottom"/>
            <w:hideMark/>
          </w:tcPr>
          <w:p w14:paraId="28E985AA" w14:textId="4BB5FC1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1497" w:type="dxa"/>
            <w:tcBorders>
              <w:top w:val="nil"/>
              <w:left w:val="nil"/>
              <w:bottom w:val="single" w:sz="4" w:space="0" w:color="auto"/>
              <w:right w:val="single" w:sz="4" w:space="0" w:color="auto"/>
            </w:tcBorders>
            <w:shd w:val="clear" w:color="000000" w:fill="FFFFFF"/>
            <w:noWrap/>
            <w:vAlign w:val="bottom"/>
            <w:hideMark/>
          </w:tcPr>
          <w:p w14:paraId="21B9979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Sinkó Alex</w:t>
            </w:r>
          </w:p>
        </w:tc>
        <w:tc>
          <w:tcPr>
            <w:tcW w:w="397" w:type="dxa"/>
            <w:tcBorders>
              <w:top w:val="nil"/>
              <w:left w:val="nil"/>
              <w:bottom w:val="single" w:sz="4" w:space="0" w:color="auto"/>
              <w:right w:val="single" w:sz="4" w:space="0" w:color="auto"/>
            </w:tcBorders>
            <w:shd w:val="clear" w:color="auto" w:fill="auto"/>
            <w:noWrap/>
            <w:vAlign w:val="bottom"/>
            <w:hideMark/>
          </w:tcPr>
          <w:p w14:paraId="67F829C1" w14:textId="707A3EE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1564" w:type="dxa"/>
            <w:tcBorders>
              <w:top w:val="nil"/>
              <w:left w:val="nil"/>
              <w:bottom w:val="single" w:sz="4" w:space="0" w:color="auto"/>
              <w:right w:val="single" w:sz="4" w:space="0" w:color="auto"/>
            </w:tcBorders>
            <w:shd w:val="clear" w:color="000000" w:fill="FFFFFF"/>
            <w:noWrap/>
            <w:vAlign w:val="bottom"/>
            <w:hideMark/>
          </w:tcPr>
          <w:p w14:paraId="3666C50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Kóti Mirella</w:t>
            </w:r>
          </w:p>
        </w:tc>
      </w:tr>
      <w:tr w:rsidR="00C4259D" w:rsidRPr="00787D8D" w14:paraId="618CFF62"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106ADC6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6E9638ED" w14:textId="4659F434"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468" w:type="dxa"/>
            <w:tcBorders>
              <w:top w:val="nil"/>
              <w:left w:val="nil"/>
              <w:bottom w:val="single" w:sz="4" w:space="0" w:color="auto"/>
              <w:right w:val="single" w:sz="4" w:space="0" w:color="auto"/>
            </w:tcBorders>
            <w:shd w:val="clear" w:color="000000" w:fill="FFFFFF"/>
            <w:noWrap/>
            <w:vAlign w:val="bottom"/>
            <w:hideMark/>
          </w:tcPr>
          <w:p w14:paraId="1412D05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Agócs Bence</w:t>
            </w:r>
          </w:p>
        </w:tc>
        <w:tc>
          <w:tcPr>
            <w:tcW w:w="397" w:type="dxa"/>
            <w:tcBorders>
              <w:top w:val="nil"/>
              <w:left w:val="nil"/>
              <w:bottom w:val="single" w:sz="4" w:space="0" w:color="auto"/>
              <w:right w:val="single" w:sz="4" w:space="0" w:color="auto"/>
            </w:tcBorders>
            <w:shd w:val="clear" w:color="auto" w:fill="auto"/>
            <w:noWrap/>
            <w:vAlign w:val="bottom"/>
            <w:hideMark/>
          </w:tcPr>
          <w:p w14:paraId="30CE5C6A" w14:textId="56782A8C"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564" w:type="dxa"/>
            <w:tcBorders>
              <w:top w:val="nil"/>
              <w:left w:val="nil"/>
              <w:bottom w:val="single" w:sz="4" w:space="0" w:color="auto"/>
              <w:right w:val="single" w:sz="4" w:space="0" w:color="auto"/>
            </w:tcBorders>
            <w:shd w:val="clear" w:color="000000" w:fill="FFFFFF"/>
            <w:noWrap/>
            <w:vAlign w:val="bottom"/>
            <w:hideMark/>
          </w:tcPr>
          <w:p w14:paraId="77BC0FB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Boncsér Botond</w:t>
            </w:r>
          </w:p>
        </w:tc>
        <w:tc>
          <w:tcPr>
            <w:tcW w:w="397" w:type="dxa"/>
            <w:tcBorders>
              <w:top w:val="nil"/>
              <w:left w:val="nil"/>
              <w:bottom w:val="single" w:sz="4" w:space="0" w:color="auto"/>
              <w:right w:val="single" w:sz="4" w:space="0" w:color="auto"/>
            </w:tcBorders>
            <w:shd w:val="clear" w:color="auto" w:fill="auto"/>
            <w:noWrap/>
            <w:vAlign w:val="bottom"/>
            <w:hideMark/>
          </w:tcPr>
          <w:p w14:paraId="04B2FA8E" w14:textId="1F954751"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497" w:type="dxa"/>
            <w:tcBorders>
              <w:top w:val="nil"/>
              <w:left w:val="nil"/>
              <w:bottom w:val="single" w:sz="4" w:space="0" w:color="auto"/>
              <w:right w:val="single" w:sz="4" w:space="0" w:color="auto"/>
            </w:tcBorders>
            <w:shd w:val="clear" w:color="000000" w:fill="FFFFFF"/>
            <w:noWrap/>
            <w:vAlign w:val="bottom"/>
            <w:hideMark/>
          </w:tcPr>
          <w:p w14:paraId="6142D9C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Borsós Dominik Mihály</w:t>
            </w:r>
          </w:p>
        </w:tc>
        <w:tc>
          <w:tcPr>
            <w:tcW w:w="397" w:type="dxa"/>
            <w:tcBorders>
              <w:top w:val="nil"/>
              <w:left w:val="nil"/>
              <w:bottom w:val="single" w:sz="4" w:space="0" w:color="auto"/>
              <w:right w:val="single" w:sz="4" w:space="0" w:color="auto"/>
            </w:tcBorders>
            <w:shd w:val="clear" w:color="auto" w:fill="auto"/>
            <w:noWrap/>
            <w:vAlign w:val="bottom"/>
            <w:hideMark/>
          </w:tcPr>
          <w:p w14:paraId="5CAA5A7F" w14:textId="1CCD46D8"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564" w:type="dxa"/>
            <w:tcBorders>
              <w:top w:val="nil"/>
              <w:left w:val="nil"/>
              <w:bottom w:val="single" w:sz="4" w:space="0" w:color="auto"/>
              <w:right w:val="single" w:sz="4" w:space="0" w:color="auto"/>
            </w:tcBorders>
            <w:shd w:val="clear" w:color="000000" w:fill="FFFFFF"/>
            <w:noWrap/>
            <w:vAlign w:val="bottom"/>
            <w:hideMark/>
          </w:tcPr>
          <w:p w14:paraId="0E5EAFD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Kóti Tiffani</w:t>
            </w:r>
          </w:p>
        </w:tc>
      </w:tr>
      <w:tr w:rsidR="00C4259D" w:rsidRPr="00787D8D" w14:paraId="64285191"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792E2D7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7B93FAE9" w14:textId="03FA55C5"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468" w:type="dxa"/>
            <w:tcBorders>
              <w:top w:val="nil"/>
              <w:left w:val="nil"/>
              <w:bottom w:val="single" w:sz="4" w:space="0" w:color="auto"/>
              <w:right w:val="single" w:sz="4" w:space="0" w:color="auto"/>
            </w:tcBorders>
            <w:shd w:val="clear" w:color="000000" w:fill="FFFFFF"/>
            <w:noWrap/>
            <w:vAlign w:val="bottom"/>
            <w:hideMark/>
          </w:tcPr>
          <w:p w14:paraId="770DA91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Jakab Máté</w:t>
            </w:r>
          </w:p>
        </w:tc>
        <w:tc>
          <w:tcPr>
            <w:tcW w:w="397" w:type="dxa"/>
            <w:tcBorders>
              <w:top w:val="nil"/>
              <w:left w:val="nil"/>
              <w:bottom w:val="single" w:sz="4" w:space="0" w:color="auto"/>
              <w:right w:val="single" w:sz="4" w:space="0" w:color="auto"/>
            </w:tcBorders>
            <w:shd w:val="clear" w:color="auto" w:fill="auto"/>
            <w:noWrap/>
            <w:vAlign w:val="bottom"/>
            <w:hideMark/>
          </w:tcPr>
          <w:p w14:paraId="621BC4B8" w14:textId="5B0513B3"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564" w:type="dxa"/>
            <w:tcBorders>
              <w:top w:val="nil"/>
              <w:left w:val="nil"/>
              <w:bottom w:val="single" w:sz="4" w:space="0" w:color="auto"/>
              <w:right w:val="single" w:sz="4" w:space="0" w:color="auto"/>
            </w:tcBorders>
            <w:shd w:val="clear" w:color="000000" w:fill="FFFFFF"/>
            <w:noWrap/>
            <w:vAlign w:val="bottom"/>
            <w:hideMark/>
          </w:tcPr>
          <w:p w14:paraId="5E56B51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Makula Benjámin Ferenc</w:t>
            </w:r>
          </w:p>
        </w:tc>
        <w:tc>
          <w:tcPr>
            <w:tcW w:w="397" w:type="dxa"/>
            <w:tcBorders>
              <w:top w:val="nil"/>
              <w:left w:val="nil"/>
              <w:bottom w:val="single" w:sz="4" w:space="0" w:color="auto"/>
              <w:right w:val="single" w:sz="4" w:space="0" w:color="auto"/>
            </w:tcBorders>
            <w:shd w:val="clear" w:color="auto" w:fill="auto"/>
            <w:noWrap/>
            <w:vAlign w:val="bottom"/>
            <w:hideMark/>
          </w:tcPr>
          <w:p w14:paraId="3F6D0812" w14:textId="3CDDA80C"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497" w:type="dxa"/>
            <w:tcBorders>
              <w:top w:val="nil"/>
              <w:left w:val="nil"/>
              <w:bottom w:val="single" w:sz="4" w:space="0" w:color="auto"/>
              <w:right w:val="single" w:sz="4" w:space="0" w:color="auto"/>
            </w:tcBorders>
            <w:shd w:val="clear" w:color="000000" w:fill="FFFFFF"/>
            <w:noWrap/>
            <w:vAlign w:val="bottom"/>
            <w:hideMark/>
          </w:tcPr>
          <w:p w14:paraId="54DB6B8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Dolinai Levente</w:t>
            </w:r>
          </w:p>
        </w:tc>
        <w:tc>
          <w:tcPr>
            <w:tcW w:w="397" w:type="dxa"/>
            <w:tcBorders>
              <w:top w:val="nil"/>
              <w:left w:val="nil"/>
              <w:bottom w:val="single" w:sz="4" w:space="0" w:color="auto"/>
              <w:right w:val="single" w:sz="4" w:space="0" w:color="auto"/>
            </w:tcBorders>
            <w:shd w:val="clear" w:color="auto" w:fill="auto"/>
            <w:noWrap/>
            <w:vAlign w:val="bottom"/>
            <w:hideMark/>
          </w:tcPr>
          <w:p w14:paraId="00B94E2D" w14:textId="0A23953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1564" w:type="dxa"/>
            <w:tcBorders>
              <w:top w:val="nil"/>
              <w:left w:val="nil"/>
              <w:bottom w:val="single" w:sz="4" w:space="0" w:color="auto"/>
              <w:right w:val="single" w:sz="4" w:space="0" w:color="auto"/>
            </w:tcBorders>
            <w:shd w:val="clear" w:color="000000" w:fill="FFFFFF"/>
            <w:noWrap/>
            <w:vAlign w:val="bottom"/>
            <w:hideMark/>
          </w:tcPr>
          <w:p w14:paraId="5FF8BAE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Kiss Hanna Kloé</w:t>
            </w:r>
          </w:p>
        </w:tc>
      </w:tr>
      <w:tr w:rsidR="00C4259D" w:rsidRPr="00787D8D" w14:paraId="77B0E0BE"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79CE1EC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7380E40E" w14:textId="1B6AAFAD"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468" w:type="dxa"/>
            <w:tcBorders>
              <w:top w:val="nil"/>
              <w:left w:val="nil"/>
              <w:bottom w:val="single" w:sz="4" w:space="0" w:color="auto"/>
              <w:right w:val="single" w:sz="4" w:space="0" w:color="auto"/>
            </w:tcBorders>
            <w:shd w:val="clear" w:color="000000" w:fill="FFFFFF"/>
            <w:noWrap/>
            <w:vAlign w:val="bottom"/>
            <w:hideMark/>
          </w:tcPr>
          <w:p w14:paraId="32B9ECD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Bacskai Máté</w:t>
            </w:r>
          </w:p>
        </w:tc>
        <w:tc>
          <w:tcPr>
            <w:tcW w:w="397" w:type="dxa"/>
            <w:tcBorders>
              <w:top w:val="nil"/>
              <w:left w:val="nil"/>
              <w:bottom w:val="single" w:sz="4" w:space="0" w:color="auto"/>
              <w:right w:val="single" w:sz="4" w:space="0" w:color="auto"/>
            </w:tcBorders>
            <w:shd w:val="clear" w:color="auto" w:fill="auto"/>
            <w:noWrap/>
            <w:vAlign w:val="bottom"/>
            <w:hideMark/>
          </w:tcPr>
          <w:p w14:paraId="21BFC268" w14:textId="4221FAC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564" w:type="dxa"/>
            <w:tcBorders>
              <w:top w:val="nil"/>
              <w:left w:val="nil"/>
              <w:bottom w:val="single" w:sz="4" w:space="0" w:color="auto"/>
              <w:right w:val="single" w:sz="4" w:space="0" w:color="auto"/>
            </w:tcBorders>
            <w:shd w:val="clear" w:color="000000" w:fill="FFFFFF"/>
            <w:noWrap/>
            <w:vAlign w:val="bottom"/>
            <w:hideMark/>
          </w:tcPr>
          <w:p w14:paraId="5491E28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Bodnár László</w:t>
            </w:r>
          </w:p>
        </w:tc>
        <w:tc>
          <w:tcPr>
            <w:tcW w:w="397" w:type="dxa"/>
            <w:tcBorders>
              <w:top w:val="nil"/>
              <w:left w:val="nil"/>
              <w:bottom w:val="single" w:sz="4" w:space="0" w:color="auto"/>
              <w:right w:val="single" w:sz="4" w:space="0" w:color="auto"/>
            </w:tcBorders>
            <w:shd w:val="clear" w:color="auto" w:fill="auto"/>
            <w:noWrap/>
            <w:vAlign w:val="bottom"/>
            <w:hideMark/>
          </w:tcPr>
          <w:p w14:paraId="7BAB36B7" w14:textId="6147214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497" w:type="dxa"/>
            <w:tcBorders>
              <w:top w:val="nil"/>
              <w:left w:val="nil"/>
              <w:bottom w:val="single" w:sz="4" w:space="0" w:color="auto"/>
              <w:right w:val="single" w:sz="4" w:space="0" w:color="auto"/>
            </w:tcBorders>
            <w:shd w:val="clear" w:color="000000" w:fill="FFFFFF"/>
            <w:noWrap/>
            <w:vAlign w:val="bottom"/>
            <w:hideMark/>
          </w:tcPr>
          <w:p w14:paraId="725F121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Benkő Bálint</w:t>
            </w:r>
          </w:p>
        </w:tc>
        <w:tc>
          <w:tcPr>
            <w:tcW w:w="397" w:type="dxa"/>
            <w:tcBorders>
              <w:top w:val="nil"/>
              <w:left w:val="nil"/>
              <w:bottom w:val="single" w:sz="4" w:space="0" w:color="auto"/>
              <w:right w:val="single" w:sz="4" w:space="0" w:color="auto"/>
            </w:tcBorders>
            <w:shd w:val="clear" w:color="auto" w:fill="auto"/>
            <w:noWrap/>
            <w:vAlign w:val="bottom"/>
            <w:hideMark/>
          </w:tcPr>
          <w:p w14:paraId="44464098" w14:textId="06D524D5"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564" w:type="dxa"/>
            <w:tcBorders>
              <w:top w:val="nil"/>
              <w:left w:val="nil"/>
              <w:bottom w:val="single" w:sz="4" w:space="0" w:color="auto"/>
              <w:right w:val="single" w:sz="4" w:space="0" w:color="auto"/>
            </w:tcBorders>
            <w:shd w:val="clear" w:color="000000" w:fill="FFFFFF"/>
            <w:noWrap/>
            <w:vAlign w:val="bottom"/>
            <w:hideMark/>
          </w:tcPr>
          <w:p w14:paraId="5628D64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Sándor Eszter</w:t>
            </w:r>
          </w:p>
        </w:tc>
      </w:tr>
      <w:tr w:rsidR="00C4259D" w:rsidRPr="00787D8D" w14:paraId="437BFFD5"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57AAC46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4D3D3BC5" w14:textId="111F4E93"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468" w:type="dxa"/>
            <w:tcBorders>
              <w:top w:val="nil"/>
              <w:left w:val="nil"/>
              <w:bottom w:val="single" w:sz="4" w:space="0" w:color="auto"/>
              <w:right w:val="single" w:sz="4" w:space="0" w:color="auto"/>
            </w:tcBorders>
            <w:shd w:val="clear" w:color="000000" w:fill="FFFFFF"/>
            <w:noWrap/>
            <w:vAlign w:val="bottom"/>
            <w:hideMark/>
          </w:tcPr>
          <w:p w14:paraId="412ACFA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Bedő Szofi</w:t>
            </w:r>
          </w:p>
        </w:tc>
        <w:tc>
          <w:tcPr>
            <w:tcW w:w="397" w:type="dxa"/>
            <w:tcBorders>
              <w:top w:val="nil"/>
              <w:left w:val="nil"/>
              <w:bottom w:val="single" w:sz="4" w:space="0" w:color="auto"/>
              <w:right w:val="single" w:sz="4" w:space="0" w:color="auto"/>
            </w:tcBorders>
            <w:shd w:val="clear" w:color="auto" w:fill="auto"/>
            <w:noWrap/>
            <w:vAlign w:val="bottom"/>
            <w:hideMark/>
          </w:tcPr>
          <w:p w14:paraId="226E1B4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75186CA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450DD714" w14:textId="00D48DBE"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497" w:type="dxa"/>
            <w:tcBorders>
              <w:top w:val="nil"/>
              <w:left w:val="nil"/>
              <w:bottom w:val="single" w:sz="4" w:space="0" w:color="auto"/>
              <w:right w:val="single" w:sz="4" w:space="0" w:color="auto"/>
            </w:tcBorders>
            <w:shd w:val="clear" w:color="000000" w:fill="FFFFFF"/>
            <w:noWrap/>
            <w:vAlign w:val="bottom"/>
            <w:hideMark/>
          </w:tcPr>
          <w:p w14:paraId="3F00F6F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Gáspár Luca</w:t>
            </w:r>
          </w:p>
        </w:tc>
        <w:tc>
          <w:tcPr>
            <w:tcW w:w="397" w:type="dxa"/>
            <w:tcBorders>
              <w:top w:val="nil"/>
              <w:left w:val="nil"/>
              <w:bottom w:val="single" w:sz="4" w:space="0" w:color="auto"/>
              <w:right w:val="single" w:sz="4" w:space="0" w:color="auto"/>
            </w:tcBorders>
            <w:shd w:val="clear" w:color="auto" w:fill="auto"/>
            <w:noWrap/>
            <w:vAlign w:val="bottom"/>
            <w:hideMark/>
          </w:tcPr>
          <w:p w14:paraId="230EBC91" w14:textId="39F2C4E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564" w:type="dxa"/>
            <w:tcBorders>
              <w:top w:val="nil"/>
              <w:left w:val="nil"/>
              <w:bottom w:val="single" w:sz="4" w:space="0" w:color="auto"/>
              <w:right w:val="single" w:sz="4" w:space="0" w:color="auto"/>
            </w:tcBorders>
            <w:shd w:val="clear" w:color="000000" w:fill="FFFFFF"/>
            <w:noWrap/>
            <w:vAlign w:val="bottom"/>
            <w:hideMark/>
          </w:tcPr>
          <w:p w14:paraId="0764DCE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Németh Krisztián</w:t>
            </w:r>
          </w:p>
        </w:tc>
      </w:tr>
      <w:tr w:rsidR="00C4259D" w:rsidRPr="00787D8D" w14:paraId="09ED9334"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07126DC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6909B471" w14:textId="791617D8"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468" w:type="dxa"/>
            <w:tcBorders>
              <w:top w:val="nil"/>
              <w:left w:val="nil"/>
              <w:bottom w:val="single" w:sz="4" w:space="0" w:color="auto"/>
              <w:right w:val="single" w:sz="4" w:space="0" w:color="auto"/>
            </w:tcBorders>
            <w:shd w:val="clear" w:color="000000" w:fill="FFFFFF"/>
            <w:noWrap/>
            <w:vAlign w:val="bottom"/>
            <w:hideMark/>
          </w:tcPr>
          <w:p w14:paraId="345C54C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Schmidt Lili</w:t>
            </w:r>
          </w:p>
        </w:tc>
        <w:tc>
          <w:tcPr>
            <w:tcW w:w="397" w:type="dxa"/>
            <w:tcBorders>
              <w:top w:val="nil"/>
              <w:left w:val="nil"/>
              <w:bottom w:val="single" w:sz="4" w:space="0" w:color="auto"/>
              <w:right w:val="single" w:sz="4" w:space="0" w:color="auto"/>
            </w:tcBorders>
            <w:shd w:val="clear" w:color="auto" w:fill="auto"/>
            <w:noWrap/>
            <w:vAlign w:val="bottom"/>
            <w:hideMark/>
          </w:tcPr>
          <w:p w14:paraId="552C33B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1BC82DB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698EE7EC" w14:textId="754E698B"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497" w:type="dxa"/>
            <w:tcBorders>
              <w:top w:val="nil"/>
              <w:left w:val="nil"/>
              <w:bottom w:val="single" w:sz="4" w:space="0" w:color="auto"/>
              <w:right w:val="single" w:sz="4" w:space="0" w:color="auto"/>
            </w:tcBorders>
            <w:shd w:val="clear" w:color="000000" w:fill="FFFFFF"/>
            <w:noWrap/>
            <w:vAlign w:val="bottom"/>
            <w:hideMark/>
          </w:tcPr>
          <w:p w14:paraId="2A64412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Gáspár Zsombor</w:t>
            </w:r>
          </w:p>
        </w:tc>
        <w:tc>
          <w:tcPr>
            <w:tcW w:w="397" w:type="dxa"/>
            <w:tcBorders>
              <w:top w:val="nil"/>
              <w:left w:val="nil"/>
              <w:bottom w:val="single" w:sz="4" w:space="0" w:color="auto"/>
              <w:right w:val="single" w:sz="4" w:space="0" w:color="auto"/>
            </w:tcBorders>
            <w:shd w:val="clear" w:color="auto" w:fill="auto"/>
            <w:noWrap/>
            <w:vAlign w:val="bottom"/>
            <w:hideMark/>
          </w:tcPr>
          <w:p w14:paraId="6323FE4F" w14:textId="31790E10"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564" w:type="dxa"/>
            <w:tcBorders>
              <w:top w:val="nil"/>
              <w:left w:val="nil"/>
              <w:bottom w:val="single" w:sz="4" w:space="0" w:color="auto"/>
              <w:right w:val="single" w:sz="4" w:space="0" w:color="auto"/>
            </w:tcBorders>
            <w:shd w:val="clear" w:color="000000" w:fill="FFFFFF"/>
            <w:noWrap/>
            <w:vAlign w:val="bottom"/>
            <w:hideMark/>
          </w:tcPr>
          <w:p w14:paraId="76DFFCA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Kovács Cintia Laura</w:t>
            </w:r>
          </w:p>
        </w:tc>
      </w:tr>
      <w:tr w:rsidR="00C4259D" w:rsidRPr="00787D8D" w14:paraId="1B957EFA"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7A34EC4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5B588CE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68" w:type="dxa"/>
            <w:tcBorders>
              <w:top w:val="nil"/>
              <w:left w:val="nil"/>
              <w:bottom w:val="single" w:sz="4" w:space="0" w:color="auto"/>
              <w:right w:val="single" w:sz="4" w:space="0" w:color="auto"/>
            </w:tcBorders>
            <w:shd w:val="clear" w:color="auto" w:fill="auto"/>
            <w:noWrap/>
            <w:vAlign w:val="bottom"/>
            <w:hideMark/>
          </w:tcPr>
          <w:p w14:paraId="6F2317C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3053B8D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16E69C5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2807C092" w14:textId="5C33EA30"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497" w:type="dxa"/>
            <w:tcBorders>
              <w:top w:val="nil"/>
              <w:left w:val="nil"/>
              <w:bottom w:val="single" w:sz="4" w:space="0" w:color="auto"/>
              <w:right w:val="single" w:sz="4" w:space="0" w:color="auto"/>
            </w:tcBorders>
            <w:shd w:val="clear" w:color="000000" w:fill="FFFFFF"/>
            <w:noWrap/>
            <w:vAlign w:val="bottom"/>
            <w:hideMark/>
          </w:tcPr>
          <w:p w14:paraId="4C735F2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Sóber Natália</w:t>
            </w:r>
          </w:p>
        </w:tc>
        <w:tc>
          <w:tcPr>
            <w:tcW w:w="397" w:type="dxa"/>
            <w:tcBorders>
              <w:top w:val="nil"/>
              <w:left w:val="nil"/>
              <w:bottom w:val="single" w:sz="4" w:space="0" w:color="auto"/>
              <w:right w:val="single" w:sz="4" w:space="0" w:color="auto"/>
            </w:tcBorders>
            <w:shd w:val="clear" w:color="auto" w:fill="auto"/>
            <w:noWrap/>
            <w:vAlign w:val="bottom"/>
            <w:hideMark/>
          </w:tcPr>
          <w:p w14:paraId="01164B44" w14:textId="0C1D597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564" w:type="dxa"/>
            <w:tcBorders>
              <w:top w:val="nil"/>
              <w:left w:val="nil"/>
              <w:bottom w:val="single" w:sz="4" w:space="0" w:color="auto"/>
              <w:right w:val="single" w:sz="4" w:space="0" w:color="auto"/>
            </w:tcBorders>
            <w:shd w:val="clear" w:color="000000" w:fill="FFFFFF"/>
            <w:noWrap/>
            <w:vAlign w:val="bottom"/>
            <w:hideMark/>
          </w:tcPr>
          <w:p w14:paraId="4F5218F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Noszlopy Dorina Brigitta</w:t>
            </w:r>
          </w:p>
        </w:tc>
      </w:tr>
      <w:tr w:rsidR="00C4259D" w:rsidRPr="00787D8D" w14:paraId="4F677496"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5134EC5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765B0C2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68" w:type="dxa"/>
            <w:tcBorders>
              <w:top w:val="nil"/>
              <w:left w:val="nil"/>
              <w:bottom w:val="single" w:sz="4" w:space="0" w:color="auto"/>
              <w:right w:val="single" w:sz="4" w:space="0" w:color="auto"/>
            </w:tcBorders>
            <w:shd w:val="clear" w:color="auto" w:fill="auto"/>
            <w:noWrap/>
            <w:vAlign w:val="bottom"/>
            <w:hideMark/>
          </w:tcPr>
          <w:p w14:paraId="1DED685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37C8B25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296E7A3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0E52615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096C777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21308AB8" w14:textId="5CFE52BE"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1564" w:type="dxa"/>
            <w:tcBorders>
              <w:top w:val="nil"/>
              <w:left w:val="nil"/>
              <w:bottom w:val="single" w:sz="4" w:space="0" w:color="auto"/>
              <w:right w:val="single" w:sz="4" w:space="0" w:color="auto"/>
            </w:tcBorders>
            <w:shd w:val="clear" w:color="000000" w:fill="FFFFFF"/>
            <w:noWrap/>
            <w:vAlign w:val="bottom"/>
            <w:hideMark/>
          </w:tcPr>
          <w:p w14:paraId="5E4670E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Varga Zselyke</w:t>
            </w:r>
          </w:p>
        </w:tc>
      </w:tr>
      <w:tr w:rsidR="00C4259D" w:rsidRPr="00787D8D" w14:paraId="5596A4FF"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4EF090A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7DEB5C8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68" w:type="dxa"/>
            <w:tcBorders>
              <w:top w:val="nil"/>
              <w:left w:val="nil"/>
              <w:bottom w:val="single" w:sz="4" w:space="0" w:color="auto"/>
              <w:right w:val="single" w:sz="4" w:space="0" w:color="auto"/>
            </w:tcBorders>
            <w:shd w:val="clear" w:color="auto" w:fill="auto"/>
            <w:noWrap/>
            <w:vAlign w:val="bottom"/>
            <w:hideMark/>
          </w:tcPr>
          <w:p w14:paraId="4949371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18D2CF5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6A67E9C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2F7F8C1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4B2D6B2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28747E20" w14:textId="23B9306C"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564" w:type="dxa"/>
            <w:tcBorders>
              <w:top w:val="nil"/>
              <w:left w:val="nil"/>
              <w:bottom w:val="single" w:sz="4" w:space="0" w:color="auto"/>
              <w:right w:val="single" w:sz="4" w:space="0" w:color="auto"/>
            </w:tcBorders>
            <w:shd w:val="clear" w:color="000000" w:fill="FFFFFF"/>
            <w:noWrap/>
            <w:vAlign w:val="bottom"/>
            <w:hideMark/>
          </w:tcPr>
          <w:p w14:paraId="18176BF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Györfi Gergő</w:t>
            </w:r>
          </w:p>
        </w:tc>
      </w:tr>
      <w:tr w:rsidR="00C4259D" w:rsidRPr="00787D8D" w14:paraId="6DECB9C5" w14:textId="77777777" w:rsidTr="00C4259D">
        <w:trPr>
          <w:trHeight w:val="312"/>
        </w:trPr>
        <w:tc>
          <w:tcPr>
            <w:tcW w:w="13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44AD8C"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felvett gyerekek</w:t>
            </w:r>
          </w:p>
        </w:tc>
        <w:tc>
          <w:tcPr>
            <w:tcW w:w="397" w:type="dxa"/>
            <w:tcBorders>
              <w:top w:val="nil"/>
              <w:left w:val="nil"/>
              <w:bottom w:val="single" w:sz="4" w:space="0" w:color="auto"/>
              <w:right w:val="single" w:sz="4" w:space="0" w:color="auto"/>
            </w:tcBorders>
            <w:shd w:val="clear" w:color="000000" w:fill="FFFFFF"/>
            <w:noWrap/>
            <w:vAlign w:val="bottom"/>
            <w:hideMark/>
          </w:tcPr>
          <w:p w14:paraId="58C27E58" w14:textId="5F9DAD62"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468" w:type="dxa"/>
            <w:tcBorders>
              <w:top w:val="nil"/>
              <w:left w:val="nil"/>
              <w:bottom w:val="single" w:sz="4" w:space="0" w:color="auto"/>
              <w:right w:val="single" w:sz="4" w:space="0" w:color="auto"/>
            </w:tcBorders>
            <w:shd w:val="clear" w:color="000000" w:fill="FFFFFF"/>
            <w:noWrap/>
            <w:vAlign w:val="bottom"/>
            <w:hideMark/>
          </w:tcPr>
          <w:p w14:paraId="3875CF6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Nagy Petra</w:t>
            </w:r>
          </w:p>
        </w:tc>
        <w:tc>
          <w:tcPr>
            <w:tcW w:w="397" w:type="dxa"/>
            <w:tcBorders>
              <w:top w:val="nil"/>
              <w:left w:val="nil"/>
              <w:bottom w:val="single" w:sz="4" w:space="0" w:color="auto"/>
              <w:right w:val="single" w:sz="4" w:space="0" w:color="auto"/>
            </w:tcBorders>
            <w:shd w:val="clear" w:color="000000" w:fill="FFFFFF"/>
            <w:noWrap/>
            <w:vAlign w:val="bottom"/>
            <w:hideMark/>
          </w:tcPr>
          <w:p w14:paraId="1AA3AA85" w14:textId="6A5F14F1"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564" w:type="dxa"/>
            <w:tcBorders>
              <w:top w:val="nil"/>
              <w:left w:val="nil"/>
              <w:bottom w:val="single" w:sz="4" w:space="0" w:color="auto"/>
              <w:right w:val="single" w:sz="4" w:space="0" w:color="auto"/>
            </w:tcBorders>
            <w:shd w:val="clear" w:color="000000" w:fill="FFFFFF"/>
            <w:noWrap/>
            <w:vAlign w:val="center"/>
            <w:hideMark/>
          </w:tcPr>
          <w:p w14:paraId="13D177F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Varga Máté</w:t>
            </w:r>
          </w:p>
        </w:tc>
        <w:tc>
          <w:tcPr>
            <w:tcW w:w="397" w:type="dxa"/>
            <w:tcBorders>
              <w:top w:val="nil"/>
              <w:left w:val="nil"/>
              <w:bottom w:val="single" w:sz="4" w:space="0" w:color="auto"/>
              <w:right w:val="single" w:sz="4" w:space="0" w:color="auto"/>
            </w:tcBorders>
            <w:shd w:val="clear" w:color="000000" w:fill="FFFFFF"/>
            <w:noWrap/>
            <w:vAlign w:val="bottom"/>
            <w:hideMark/>
          </w:tcPr>
          <w:p w14:paraId="65F371A1" w14:textId="3C54CE22"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1497" w:type="dxa"/>
            <w:tcBorders>
              <w:top w:val="nil"/>
              <w:left w:val="nil"/>
              <w:bottom w:val="single" w:sz="4" w:space="0" w:color="auto"/>
              <w:right w:val="single" w:sz="4" w:space="0" w:color="auto"/>
            </w:tcBorders>
            <w:shd w:val="clear" w:color="000000" w:fill="FFFFFF"/>
            <w:noWrap/>
            <w:vAlign w:val="center"/>
            <w:hideMark/>
          </w:tcPr>
          <w:p w14:paraId="475B0AD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Antaly Zalán</w:t>
            </w:r>
          </w:p>
        </w:tc>
        <w:tc>
          <w:tcPr>
            <w:tcW w:w="397" w:type="dxa"/>
            <w:tcBorders>
              <w:top w:val="nil"/>
              <w:left w:val="nil"/>
              <w:bottom w:val="single" w:sz="4" w:space="0" w:color="auto"/>
              <w:right w:val="single" w:sz="4" w:space="0" w:color="auto"/>
            </w:tcBorders>
            <w:shd w:val="clear" w:color="000000" w:fill="FFFFFF"/>
            <w:noWrap/>
            <w:vAlign w:val="bottom"/>
            <w:hideMark/>
          </w:tcPr>
          <w:p w14:paraId="0ABC0D1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1564" w:type="dxa"/>
            <w:tcBorders>
              <w:top w:val="nil"/>
              <w:left w:val="nil"/>
              <w:bottom w:val="single" w:sz="4" w:space="0" w:color="auto"/>
              <w:right w:val="single" w:sz="4" w:space="0" w:color="auto"/>
            </w:tcBorders>
            <w:shd w:val="clear" w:color="000000" w:fill="FFFFFF"/>
            <w:noWrap/>
            <w:vAlign w:val="bottom"/>
            <w:hideMark/>
          </w:tcPr>
          <w:p w14:paraId="6B4FC2B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Szabó Luca</w:t>
            </w:r>
          </w:p>
        </w:tc>
      </w:tr>
      <w:tr w:rsidR="00C4259D" w:rsidRPr="00787D8D" w14:paraId="79584300"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2D9FA0B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000000" w:fill="FFFFFF"/>
            <w:noWrap/>
            <w:vAlign w:val="bottom"/>
            <w:hideMark/>
          </w:tcPr>
          <w:p w14:paraId="5FE49651" w14:textId="18FA5ABA"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1468" w:type="dxa"/>
            <w:tcBorders>
              <w:top w:val="nil"/>
              <w:left w:val="nil"/>
              <w:bottom w:val="single" w:sz="4" w:space="0" w:color="auto"/>
              <w:right w:val="single" w:sz="4" w:space="0" w:color="auto"/>
            </w:tcBorders>
            <w:shd w:val="clear" w:color="000000" w:fill="FFFFFF"/>
            <w:noWrap/>
            <w:vAlign w:val="bottom"/>
            <w:hideMark/>
          </w:tcPr>
          <w:p w14:paraId="5F67907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Fehér Nóra</w:t>
            </w:r>
          </w:p>
        </w:tc>
        <w:tc>
          <w:tcPr>
            <w:tcW w:w="397" w:type="dxa"/>
            <w:tcBorders>
              <w:top w:val="nil"/>
              <w:left w:val="nil"/>
              <w:bottom w:val="single" w:sz="4" w:space="0" w:color="auto"/>
              <w:right w:val="single" w:sz="4" w:space="0" w:color="auto"/>
            </w:tcBorders>
            <w:shd w:val="clear" w:color="000000" w:fill="FFFFFF"/>
            <w:noWrap/>
            <w:vAlign w:val="center"/>
            <w:hideMark/>
          </w:tcPr>
          <w:p w14:paraId="231E2CC7" w14:textId="5CB3625A"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564" w:type="dxa"/>
            <w:tcBorders>
              <w:top w:val="nil"/>
              <w:left w:val="nil"/>
              <w:bottom w:val="single" w:sz="4" w:space="0" w:color="auto"/>
              <w:right w:val="single" w:sz="4" w:space="0" w:color="auto"/>
            </w:tcBorders>
            <w:shd w:val="clear" w:color="000000" w:fill="FFFFFF"/>
            <w:noWrap/>
            <w:vAlign w:val="center"/>
            <w:hideMark/>
          </w:tcPr>
          <w:p w14:paraId="57A8985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Lantos Csanád</w:t>
            </w:r>
          </w:p>
        </w:tc>
        <w:tc>
          <w:tcPr>
            <w:tcW w:w="397" w:type="dxa"/>
            <w:tcBorders>
              <w:top w:val="nil"/>
              <w:left w:val="nil"/>
              <w:bottom w:val="single" w:sz="4" w:space="0" w:color="auto"/>
              <w:right w:val="single" w:sz="4" w:space="0" w:color="auto"/>
            </w:tcBorders>
            <w:shd w:val="clear" w:color="000000" w:fill="FFFFFF"/>
            <w:noWrap/>
            <w:vAlign w:val="center"/>
            <w:hideMark/>
          </w:tcPr>
          <w:p w14:paraId="79E86D4F" w14:textId="1C74CD4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497" w:type="dxa"/>
            <w:tcBorders>
              <w:top w:val="nil"/>
              <w:left w:val="nil"/>
              <w:bottom w:val="single" w:sz="4" w:space="0" w:color="auto"/>
              <w:right w:val="single" w:sz="4" w:space="0" w:color="auto"/>
            </w:tcBorders>
            <w:shd w:val="clear" w:color="000000" w:fill="FFFFFF"/>
            <w:noWrap/>
            <w:vAlign w:val="center"/>
            <w:hideMark/>
          </w:tcPr>
          <w:p w14:paraId="64B662A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Gödöny Péter</w:t>
            </w:r>
          </w:p>
        </w:tc>
        <w:tc>
          <w:tcPr>
            <w:tcW w:w="397" w:type="dxa"/>
            <w:tcBorders>
              <w:top w:val="nil"/>
              <w:left w:val="nil"/>
              <w:bottom w:val="single" w:sz="4" w:space="0" w:color="auto"/>
              <w:right w:val="single" w:sz="4" w:space="0" w:color="auto"/>
            </w:tcBorders>
            <w:shd w:val="clear" w:color="auto" w:fill="auto"/>
            <w:noWrap/>
            <w:vAlign w:val="bottom"/>
            <w:hideMark/>
          </w:tcPr>
          <w:p w14:paraId="43F2F9A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5B5F7D5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57DC2718"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4A0F536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000000" w:fill="FFFFFF"/>
            <w:noWrap/>
            <w:vAlign w:val="bottom"/>
            <w:hideMark/>
          </w:tcPr>
          <w:p w14:paraId="48FE9E28" w14:textId="158F6FCF"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468" w:type="dxa"/>
            <w:tcBorders>
              <w:top w:val="nil"/>
              <w:left w:val="nil"/>
              <w:bottom w:val="single" w:sz="4" w:space="0" w:color="auto"/>
              <w:right w:val="single" w:sz="4" w:space="0" w:color="auto"/>
            </w:tcBorders>
            <w:shd w:val="clear" w:color="000000" w:fill="FFFFFF"/>
            <w:noWrap/>
            <w:vAlign w:val="bottom"/>
            <w:hideMark/>
          </w:tcPr>
          <w:p w14:paraId="6B06504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Zima Szabolcs</w:t>
            </w:r>
          </w:p>
        </w:tc>
        <w:tc>
          <w:tcPr>
            <w:tcW w:w="397" w:type="dxa"/>
            <w:tcBorders>
              <w:top w:val="nil"/>
              <w:left w:val="nil"/>
              <w:bottom w:val="single" w:sz="4" w:space="0" w:color="auto"/>
              <w:right w:val="single" w:sz="4" w:space="0" w:color="auto"/>
            </w:tcBorders>
            <w:shd w:val="clear" w:color="000000" w:fill="FFFFFF"/>
            <w:noWrap/>
            <w:vAlign w:val="bottom"/>
            <w:hideMark/>
          </w:tcPr>
          <w:p w14:paraId="6C429546" w14:textId="340A1989"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564" w:type="dxa"/>
            <w:tcBorders>
              <w:top w:val="nil"/>
              <w:left w:val="nil"/>
              <w:bottom w:val="single" w:sz="4" w:space="0" w:color="auto"/>
              <w:right w:val="single" w:sz="4" w:space="0" w:color="auto"/>
            </w:tcBorders>
            <w:shd w:val="clear" w:color="000000" w:fill="FFFFFF"/>
            <w:noWrap/>
            <w:vAlign w:val="center"/>
            <w:hideMark/>
          </w:tcPr>
          <w:p w14:paraId="5165846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Trencsényi Béla</w:t>
            </w:r>
          </w:p>
        </w:tc>
        <w:tc>
          <w:tcPr>
            <w:tcW w:w="397" w:type="dxa"/>
            <w:tcBorders>
              <w:top w:val="nil"/>
              <w:left w:val="nil"/>
              <w:bottom w:val="single" w:sz="4" w:space="0" w:color="auto"/>
              <w:right w:val="single" w:sz="4" w:space="0" w:color="auto"/>
            </w:tcBorders>
            <w:shd w:val="clear" w:color="000000" w:fill="FFFFFF"/>
            <w:noWrap/>
            <w:vAlign w:val="bottom"/>
            <w:hideMark/>
          </w:tcPr>
          <w:p w14:paraId="3E956BD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1497" w:type="dxa"/>
            <w:tcBorders>
              <w:top w:val="nil"/>
              <w:left w:val="nil"/>
              <w:bottom w:val="single" w:sz="4" w:space="0" w:color="auto"/>
              <w:right w:val="single" w:sz="4" w:space="0" w:color="auto"/>
            </w:tcBorders>
            <w:shd w:val="clear" w:color="000000" w:fill="FFFFFF"/>
            <w:noWrap/>
            <w:vAlign w:val="center"/>
            <w:hideMark/>
          </w:tcPr>
          <w:p w14:paraId="0557CE3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Prokopecz Regina</w:t>
            </w:r>
          </w:p>
        </w:tc>
        <w:tc>
          <w:tcPr>
            <w:tcW w:w="397" w:type="dxa"/>
            <w:tcBorders>
              <w:top w:val="nil"/>
              <w:left w:val="nil"/>
              <w:bottom w:val="single" w:sz="4" w:space="0" w:color="auto"/>
              <w:right w:val="single" w:sz="4" w:space="0" w:color="auto"/>
            </w:tcBorders>
            <w:shd w:val="clear" w:color="auto" w:fill="auto"/>
            <w:noWrap/>
            <w:vAlign w:val="bottom"/>
            <w:hideMark/>
          </w:tcPr>
          <w:p w14:paraId="148EA7B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3FC3DC0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425D3A7D"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33D4B2E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000000" w:fill="FFFFFF"/>
            <w:noWrap/>
            <w:vAlign w:val="bottom"/>
            <w:hideMark/>
          </w:tcPr>
          <w:p w14:paraId="01E083C4"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1468" w:type="dxa"/>
            <w:tcBorders>
              <w:top w:val="nil"/>
              <w:left w:val="nil"/>
              <w:bottom w:val="single" w:sz="4" w:space="0" w:color="auto"/>
              <w:right w:val="single" w:sz="4" w:space="0" w:color="auto"/>
            </w:tcBorders>
            <w:shd w:val="clear" w:color="000000" w:fill="FFFFFF"/>
            <w:noWrap/>
            <w:vAlign w:val="bottom"/>
            <w:hideMark/>
          </w:tcPr>
          <w:p w14:paraId="1D2BB7F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Kiss Karsa</w:t>
            </w:r>
          </w:p>
        </w:tc>
        <w:tc>
          <w:tcPr>
            <w:tcW w:w="397" w:type="dxa"/>
            <w:tcBorders>
              <w:top w:val="nil"/>
              <w:left w:val="nil"/>
              <w:bottom w:val="single" w:sz="4" w:space="0" w:color="auto"/>
              <w:right w:val="single" w:sz="4" w:space="0" w:color="auto"/>
            </w:tcBorders>
            <w:shd w:val="clear" w:color="000000" w:fill="FFFFFF"/>
            <w:noWrap/>
            <w:vAlign w:val="center"/>
            <w:hideMark/>
          </w:tcPr>
          <w:p w14:paraId="313E512F"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1564" w:type="dxa"/>
            <w:tcBorders>
              <w:top w:val="nil"/>
              <w:left w:val="nil"/>
              <w:bottom w:val="single" w:sz="4" w:space="0" w:color="auto"/>
              <w:right w:val="single" w:sz="4" w:space="0" w:color="auto"/>
            </w:tcBorders>
            <w:shd w:val="clear" w:color="000000" w:fill="FFFFFF"/>
            <w:noWrap/>
            <w:vAlign w:val="center"/>
            <w:hideMark/>
          </w:tcPr>
          <w:p w14:paraId="3EBD549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Zajdáczki Hanna</w:t>
            </w:r>
          </w:p>
        </w:tc>
        <w:tc>
          <w:tcPr>
            <w:tcW w:w="397" w:type="dxa"/>
            <w:tcBorders>
              <w:top w:val="nil"/>
              <w:left w:val="nil"/>
              <w:bottom w:val="single" w:sz="4" w:space="0" w:color="auto"/>
              <w:right w:val="single" w:sz="4" w:space="0" w:color="auto"/>
            </w:tcBorders>
            <w:shd w:val="clear" w:color="auto" w:fill="auto"/>
            <w:noWrap/>
            <w:vAlign w:val="bottom"/>
            <w:hideMark/>
          </w:tcPr>
          <w:p w14:paraId="0063CB0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0F7083A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6A77EC7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15B7AC6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4EC6BDBF" w14:textId="77777777" w:rsidTr="00C4259D">
        <w:trPr>
          <w:trHeight w:val="312"/>
        </w:trPr>
        <w:tc>
          <w:tcPr>
            <w:tcW w:w="1381" w:type="dxa"/>
            <w:vMerge w:val="restart"/>
            <w:tcBorders>
              <w:top w:val="nil"/>
              <w:left w:val="single" w:sz="4" w:space="0" w:color="auto"/>
              <w:bottom w:val="single" w:sz="4" w:space="0" w:color="auto"/>
              <w:right w:val="single" w:sz="4" w:space="0" w:color="auto"/>
            </w:tcBorders>
            <w:shd w:val="clear" w:color="auto" w:fill="auto"/>
            <w:vAlign w:val="center"/>
            <w:hideMark/>
          </w:tcPr>
          <w:p w14:paraId="0D99B62A" w14:textId="77777777" w:rsidR="009A4B8F" w:rsidRPr="00787D8D" w:rsidRDefault="009A4B8F" w:rsidP="009A4B8F">
            <w:pPr>
              <w:spacing w:after="0" w:line="240" w:lineRule="auto"/>
              <w:jc w:val="center"/>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várólista 2016/17-es nevelési év</w:t>
            </w:r>
          </w:p>
        </w:tc>
        <w:tc>
          <w:tcPr>
            <w:tcW w:w="397" w:type="dxa"/>
            <w:tcBorders>
              <w:top w:val="nil"/>
              <w:left w:val="nil"/>
              <w:bottom w:val="single" w:sz="4" w:space="0" w:color="auto"/>
              <w:right w:val="single" w:sz="4" w:space="0" w:color="auto"/>
            </w:tcBorders>
            <w:shd w:val="clear" w:color="auto" w:fill="auto"/>
            <w:noWrap/>
            <w:vAlign w:val="bottom"/>
            <w:hideMark/>
          </w:tcPr>
          <w:p w14:paraId="5CEE1A2F" w14:textId="49B760A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468" w:type="dxa"/>
            <w:tcBorders>
              <w:top w:val="nil"/>
              <w:left w:val="nil"/>
              <w:bottom w:val="single" w:sz="4" w:space="0" w:color="auto"/>
              <w:right w:val="single" w:sz="4" w:space="0" w:color="auto"/>
            </w:tcBorders>
            <w:shd w:val="clear" w:color="000000" w:fill="FFFFFF"/>
            <w:noWrap/>
            <w:vAlign w:val="bottom"/>
            <w:hideMark/>
          </w:tcPr>
          <w:p w14:paraId="356F6E5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Szabó Fruzsina</w:t>
            </w:r>
          </w:p>
        </w:tc>
        <w:tc>
          <w:tcPr>
            <w:tcW w:w="397" w:type="dxa"/>
            <w:tcBorders>
              <w:top w:val="nil"/>
              <w:left w:val="nil"/>
              <w:bottom w:val="single" w:sz="4" w:space="0" w:color="auto"/>
              <w:right w:val="single" w:sz="4" w:space="0" w:color="auto"/>
            </w:tcBorders>
            <w:shd w:val="clear" w:color="auto" w:fill="auto"/>
            <w:noWrap/>
            <w:vAlign w:val="bottom"/>
            <w:hideMark/>
          </w:tcPr>
          <w:p w14:paraId="0EE9D834" w14:textId="450EC8E8"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1564" w:type="dxa"/>
            <w:tcBorders>
              <w:top w:val="nil"/>
              <w:left w:val="nil"/>
              <w:bottom w:val="single" w:sz="4" w:space="0" w:color="auto"/>
              <w:right w:val="single" w:sz="4" w:space="0" w:color="auto"/>
            </w:tcBorders>
            <w:shd w:val="clear" w:color="auto" w:fill="auto"/>
            <w:noWrap/>
            <w:vAlign w:val="bottom"/>
            <w:hideMark/>
          </w:tcPr>
          <w:p w14:paraId="3C180461" w14:textId="683598EC"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Balogh Bence</w:t>
            </w:r>
          </w:p>
        </w:tc>
        <w:tc>
          <w:tcPr>
            <w:tcW w:w="397" w:type="dxa"/>
            <w:tcBorders>
              <w:top w:val="nil"/>
              <w:left w:val="nil"/>
              <w:bottom w:val="single" w:sz="4" w:space="0" w:color="auto"/>
              <w:right w:val="single" w:sz="4" w:space="0" w:color="auto"/>
            </w:tcBorders>
            <w:shd w:val="clear" w:color="auto" w:fill="auto"/>
            <w:noWrap/>
            <w:vAlign w:val="bottom"/>
            <w:hideMark/>
          </w:tcPr>
          <w:p w14:paraId="006CCDA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6919BC3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1B57115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7641A0E7"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569C98C4"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396A1DB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37036481" w14:textId="1B04EAB9"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468" w:type="dxa"/>
            <w:tcBorders>
              <w:top w:val="nil"/>
              <w:left w:val="nil"/>
              <w:bottom w:val="single" w:sz="4" w:space="0" w:color="auto"/>
              <w:right w:val="single" w:sz="4" w:space="0" w:color="auto"/>
            </w:tcBorders>
            <w:shd w:val="clear" w:color="000000" w:fill="FFFFFF"/>
            <w:noWrap/>
            <w:vAlign w:val="bottom"/>
            <w:hideMark/>
          </w:tcPr>
          <w:p w14:paraId="18336CF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Hajdu Ádám</w:t>
            </w:r>
          </w:p>
        </w:tc>
        <w:tc>
          <w:tcPr>
            <w:tcW w:w="397" w:type="dxa"/>
            <w:tcBorders>
              <w:top w:val="nil"/>
              <w:left w:val="nil"/>
              <w:bottom w:val="single" w:sz="4" w:space="0" w:color="auto"/>
              <w:right w:val="single" w:sz="4" w:space="0" w:color="auto"/>
            </w:tcBorders>
            <w:shd w:val="clear" w:color="auto" w:fill="auto"/>
            <w:noWrap/>
            <w:vAlign w:val="bottom"/>
            <w:hideMark/>
          </w:tcPr>
          <w:p w14:paraId="07E86A92" w14:textId="6B388D64"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1564" w:type="dxa"/>
            <w:tcBorders>
              <w:top w:val="nil"/>
              <w:left w:val="nil"/>
              <w:bottom w:val="single" w:sz="4" w:space="0" w:color="auto"/>
              <w:right w:val="single" w:sz="4" w:space="0" w:color="auto"/>
            </w:tcBorders>
            <w:shd w:val="clear" w:color="auto" w:fill="auto"/>
            <w:noWrap/>
            <w:vAlign w:val="bottom"/>
            <w:hideMark/>
          </w:tcPr>
          <w:p w14:paraId="7A4D1BE8" w14:textId="7395389A"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Tótok Letícia</w:t>
            </w:r>
          </w:p>
        </w:tc>
        <w:tc>
          <w:tcPr>
            <w:tcW w:w="397" w:type="dxa"/>
            <w:tcBorders>
              <w:top w:val="nil"/>
              <w:left w:val="nil"/>
              <w:bottom w:val="single" w:sz="4" w:space="0" w:color="auto"/>
              <w:right w:val="single" w:sz="4" w:space="0" w:color="auto"/>
            </w:tcBorders>
            <w:shd w:val="clear" w:color="auto" w:fill="auto"/>
            <w:noWrap/>
            <w:vAlign w:val="bottom"/>
            <w:hideMark/>
          </w:tcPr>
          <w:p w14:paraId="7B348E4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2A4476C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1F8E1A9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299F12A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4E183B22"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509D8532"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460BC1E1" w14:textId="26AD8A2F"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468" w:type="dxa"/>
            <w:tcBorders>
              <w:top w:val="nil"/>
              <w:left w:val="nil"/>
              <w:bottom w:val="single" w:sz="4" w:space="0" w:color="auto"/>
              <w:right w:val="single" w:sz="4" w:space="0" w:color="auto"/>
            </w:tcBorders>
            <w:shd w:val="clear" w:color="000000" w:fill="FFFFFF"/>
            <w:noWrap/>
            <w:vAlign w:val="bottom"/>
            <w:hideMark/>
          </w:tcPr>
          <w:p w14:paraId="4C19B219"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Gáncsos Ábel Dániel</w:t>
            </w:r>
          </w:p>
        </w:tc>
        <w:tc>
          <w:tcPr>
            <w:tcW w:w="397" w:type="dxa"/>
            <w:tcBorders>
              <w:top w:val="nil"/>
              <w:left w:val="nil"/>
              <w:bottom w:val="single" w:sz="4" w:space="0" w:color="auto"/>
              <w:right w:val="single" w:sz="4" w:space="0" w:color="auto"/>
            </w:tcBorders>
            <w:shd w:val="clear" w:color="auto" w:fill="auto"/>
            <w:noWrap/>
            <w:vAlign w:val="bottom"/>
            <w:hideMark/>
          </w:tcPr>
          <w:p w14:paraId="10D24F5D" w14:textId="3EA94EC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564" w:type="dxa"/>
            <w:tcBorders>
              <w:top w:val="nil"/>
              <w:left w:val="nil"/>
              <w:bottom w:val="single" w:sz="4" w:space="0" w:color="auto"/>
              <w:right w:val="single" w:sz="4" w:space="0" w:color="auto"/>
            </w:tcBorders>
            <w:shd w:val="clear" w:color="auto" w:fill="auto"/>
            <w:noWrap/>
            <w:vAlign w:val="bottom"/>
            <w:hideMark/>
          </w:tcPr>
          <w:p w14:paraId="6F3B53F0" w14:textId="003FF240"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C4259D"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Szabó Benett</w:t>
            </w:r>
          </w:p>
        </w:tc>
        <w:tc>
          <w:tcPr>
            <w:tcW w:w="397" w:type="dxa"/>
            <w:tcBorders>
              <w:top w:val="nil"/>
              <w:left w:val="nil"/>
              <w:bottom w:val="single" w:sz="4" w:space="0" w:color="auto"/>
              <w:right w:val="single" w:sz="4" w:space="0" w:color="auto"/>
            </w:tcBorders>
            <w:shd w:val="clear" w:color="auto" w:fill="auto"/>
            <w:noWrap/>
            <w:vAlign w:val="bottom"/>
            <w:hideMark/>
          </w:tcPr>
          <w:p w14:paraId="520FFE05"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4A90EBF1"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34B86C7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222705DA"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10430591"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12A1775F"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576D4031" w14:textId="6A9AF1C8"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1468" w:type="dxa"/>
            <w:tcBorders>
              <w:top w:val="nil"/>
              <w:left w:val="nil"/>
              <w:bottom w:val="single" w:sz="4" w:space="0" w:color="auto"/>
              <w:right w:val="single" w:sz="4" w:space="0" w:color="auto"/>
            </w:tcBorders>
            <w:shd w:val="clear" w:color="000000" w:fill="FFFFFF"/>
            <w:noWrap/>
            <w:vAlign w:val="bottom"/>
            <w:hideMark/>
          </w:tcPr>
          <w:p w14:paraId="154478F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Duró Bianka Lili</w:t>
            </w:r>
          </w:p>
        </w:tc>
        <w:tc>
          <w:tcPr>
            <w:tcW w:w="397" w:type="dxa"/>
            <w:tcBorders>
              <w:top w:val="nil"/>
              <w:left w:val="nil"/>
              <w:bottom w:val="single" w:sz="4" w:space="0" w:color="auto"/>
              <w:right w:val="single" w:sz="4" w:space="0" w:color="auto"/>
            </w:tcBorders>
            <w:shd w:val="clear" w:color="auto" w:fill="auto"/>
            <w:noWrap/>
            <w:vAlign w:val="bottom"/>
            <w:hideMark/>
          </w:tcPr>
          <w:p w14:paraId="7EE22593"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44C863E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56AE47C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7703639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5811A08E"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374940A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r w:rsidR="00C4259D" w:rsidRPr="00787D8D" w14:paraId="3A173BDB" w14:textId="77777777" w:rsidTr="00C4259D">
        <w:trPr>
          <w:trHeight w:val="312"/>
        </w:trPr>
        <w:tc>
          <w:tcPr>
            <w:tcW w:w="1381" w:type="dxa"/>
            <w:vMerge/>
            <w:tcBorders>
              <w:top w:val="nil"/>
              <w:left w:val="single" w:sz="4" w:space="0" w:color="auto"/>
              <w:bottom w:val="single" w:sz="4" w:space="0" w:color="auto"/>
              <w:right w:val="single" w:sz="4" w:space="0" w:color="auto"/>
            </w:tcBorders>
            <w:vAlign w:val="center"/>
            <w:hideMark/>
          </w:tcPr>
          <w:p w14:paraId="7639418C"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7" w:type="dxa"/>
            <w:tcBorders>
              <w:top w:val="nil"/>
              <w:left w:val="nil"/>
              <w:bottom w:val="single" w:sz="4" w:space="0" w:color="auto"/>
              <w:right w:val="single" w:sz="4" w:space="0" w:color="auto"/>
            </w:tcBorders>
            <w:shd w:val="clear" w:color="auto" w:fill="auto"/>
            <w:noWrap/>
            <w:vAlign w:val="bottom"/>
            <w:hideMark/>
          </w:tcPr>
          <w:p w14:paraId="0D9488B4" w14:textId="553A7526"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1468" w:type="dxa"/>
            <w:tcBorders>
              <w:top w:val="nil"/>
              <w:left w:val="nil"/>
              <w:bottom w:val="single" w:sz="4" w:space="0" w:color="auto"/>
              <w:right w:val="single" w:sz="4" w:space="0" w:color="auto"/>
            </w:tcBorders>
            <w:shd w:val="clear" w:color="000000" w:fill="FFFFFF"/>
            <w:noWrap/>
            <w:vAlign w:val="bottom"/>
            <w:hideMark/>
          </w:tcPr>
          <w:p w14:paraId="164D2A2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Farkas-Csipkés Norbert</w:t>
            </w:r>
          </w:p>
        </w:tc>
        <w:tc>
          <w:tcPr>
            <w:tcW w:w="397" w:type="dxa"/>
            <w:tcBorders>
              <w:top w:val="nil"/>
              <w:left w:val="nil"/>
              <w:bottom w:val="single" w:sz="4" w:space="0" w:color="auto"/>
              <w:right w:val="single" w:sz="4" w:space="0" w:color="auto"/>
            </w:tcBorders>
            <w:shd w:val="clear" w:color="auto" w:fill="auto"/>
            <w:noWrap/>
            <w:vAlign w:val="bottom"/>
            <w:hideMark/>
          </w:tcPr>
          <w:p w14:paraId="2956B598"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7E814E20"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419F0D86"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497" w:type="dxa"/>
            <w:tcBorders>
              <w:top w:val="nil"/>
              <w:left w:val="nil"/>
              <w:bottom w:val="single" w:sz="4" w:space="0" w:color="auto"/>
              <w:right w:val="single" w:sz="4" w:space="0" w:color="auto"/>
            </w:tcBorders>
            <w:shd w:val="clear" w:color="auto" w:fill="auto"/>
            <w:noWrap/>
            <w:vAlign w:val="bottom"/>
            <w:hideMark/>
          </w:tcPr>
          <w:p w14:paraId="0DD696BD"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397" w:type="dxa"/>
            <w:tcBorders>
              <w:top w:val="nil"/>
              <w:left w:val="nil"/>
              <w:bottom w:val="single" w:sz="4" w:space="0" w:color="auto"/>
              <w:right w:val="single" w:sz="4" w:space="0" w:color="auto"/>
            </w:tcBorders>
            <w:shd w:val="clear" w:color="auto" w:fill="auto"/>
            <w:noWrap/>
            <w:vAlign w:val="bottom"/>
            <w:hideMark/>
          </w:tcPr>
          <w:p w14:paraId="7C6187F4"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c>
          <w:tcPr>
            <w:tcW w:w="1564" w:type="dxa"/>
            <w:tcBorders>
              <w:top w:val="nil"/>
              <w:left w:val="nil"/>
              <w:bottom w:val="single" w:sz="4" w:space="0" w:color="auto"/>
              <w:right w:val="single" w:sz="4" w:space="0" w:color="auto"/>
            </w:tcBorders>
            <w:shd w:val="clear" w:color="auto" w:fill="auto"/>
            <w:noWrap/>
            <w:vAlign w:val="bottom"/>
            <w:hideMark/>
          </w:tcPr>
          <w:p w14:paraId="44A99DCB" w14:textId="77777777" w:rsidR="009A4B8F" w:rsidRPr="00787D8D" w:rsidRDefault="009A4B8F" w:rsidP="009A4B8F">
            <w:pPr>
              <w:spacing w:after="0" w:line="240" w:lineRule="auto"/>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asciiTheme="majorHAnsi" w:eastAsia="Times New Roman" w:hAnsiTheme="majorHAnsi"/>
                <w:color w:val="000000" w:themeColor="text1"/>
                <w:sz w:val="20"/>
                <w:szCs w:val="20"/>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tc>
      </w:tr>
    </w:tbl>
    <w:p w14:paraId="595BA81F" w14:textId="3B1D8890" w:rsidR="007301E9" w:rsidRPr="00787D8D" w:rsidRDefault="007301E9"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bölcsődében gondozott gyermekek korosztályos eloszlása 2016.05.01-i állapot szerint.</w:t>
      </w:r>
    </w:p>
    <w:p w14:paraId="47F71AB6" w14:textId="60DFD9FA" w:rsidR="00980A14" w:rsidRPr="00787D8D" w:rsidRDefault="00980A14"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6BA26F0" wp14:editId="00DB3F34">
            <wp:extent cx="5486400" cy="3200400"/>
            <wp:effectExtent l="0" t="0" r="0" b="0"/>
            <wp:docPr id="14" name="Diagram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6059AFC" w14:textId="77777777" w:rsidR="00F736B0" w:rsidRPr="00787D8D" w:rsidRDefault="00F736B0"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13F4A6" w14:textId="77777777" w:rsidR="00F736B0" w:rsidRPr="00787D8D" w:rsidRDefault="00F736B0"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CDFF7" w14:textId="20175B3D" w:rsidR="007301E9" w:rsidRPr="00787D8D" w:rsidRDefault="007301E9"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intézményünkben gondozott összes gyermek további statisztikai mutatói</w:t>
      </w:r>
    </w:p>
    <w:p w14:paraId="4124AC3F" w14:textId="4022F55D" w:rsidR="007301E9" w:rsidRPr="00787D8D" w:rsidRDefault="00F736B0"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182BC276" wp14:editId="04A42837">
            <wp:extent cx="5486400" cy="3200400"/>
            <wp:effectExtent l="0" t="0" r="0" b="0"/>
            <wp:docPr id="17" name="Diagram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6F0CCCC" w14:textId="77777777" w:rsidR="007301E9" w:rsidRPr="00787D8D" w:rsidRDefault="007301E9" w:rsidP="00CD4F19">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CDDFDD" w14:textId="4E352090" w:rsidR="00565B9E" w:rsidRPr="00787D8D" w:rsidRDefault="00425A78" w:rsidP="00DC785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79D54B5" w14:textId="379BBD78" w:rsidR="00F736B0" w:rsidRPr="00787D8D" w:rsidRDefault="00F736B0" w:rsidP="00DC785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Létszá</w:t>
      </w:r>
      <w:r w:rsidR="00D955FE"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matadok alakulása az intézmény </w:t>
      </w:r>
      <w:r w:rsidRPr="00787D8D">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megnyítása óta</w:t>
      </w:r>
    </w:p>
    <w:p w14:paraId="34A50D6A" w14:textId="1403A0D8" w:rsidR="00F736B0" w:rsidRPr="00787D8D" w:rsidRDefault="00F736B0" w:rsidP="00DC785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A3E383C" wp14:editId="15854183">
            <wp:extent cx="5486400" cy="3200400"/>
            <wp:effectExtent l="0" t="0" r="0" b="0"/>
            <wp:docPr id="18" name="Diagram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AF3522" w14:textId="77777777" w:rsidR="00F736B0" w:rsidRPr="00787D8D" w:rsidRDefault="00F736B0" w:rsidP="00DC7851">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11F115" w14:textId="623DD68D" w:rsidR="00B42DFB" w:rsidRPr="00787D8D" w:rsidRDefault="0025055C" w:rsidP="00CD4F19">
      <w:pPr>
        <w:spacing w:line="360" w:lineRule="auto"/>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Szakmai munka</w:t>
      </w:r>
    </w:p>
    <w:p w14:paraId="35E1E129" w14:textId="3CFD12F7" w:rsidR="0025055C" w:rsidRPr="00787D8D" w:rsidRDefault="0025055C" w:rsidP="00CD4F19">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bölcsőde az alapellátás keretében, a családban nevelkedő gyermekeknek biztosít nappali felügyelete</w:t>
      </w:r>
      <w:r w:rsidR="00DA4E07"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gondozást és</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nevelést. Az intézményünk 20 hetes kortól 3 éves korig várja a gyermekeket. Ha a gyermek nem érett az óvodára, akkor orvosi vélemény kiállítását követően még maradhat egy évet a bölcsődében</w:t>
      </w:r>
      <w:r w:rsidR="00EF4469"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EDFDDAE" w14:textId="01040D80" w:rsidR="0025055C" w:rsidRPr="00787D8D" w:rsidRDefault="00932B3E" w:rsidP="00CD4F19">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Intézményünkben a kezdetek óta egységes irányelvek alapján szerveződik a szakmai munka. Ebben óriási segítséget nyújtanak a bölcsődék egységes módszertani ajánlásai, a továbbképzések és a helyi szakmai megbeszélések.  Minden csoportban érvényesül az egységes gondozás-nevelés, az állandóság, a fokozatosság és a rendszeresség</w:t>
      </w:r>
      <w:r w:rsidR="00EF4469"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elve</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4469"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gyermekeket, a fokozatos beszoktatás után a saját kisgyermeknevelője kíséri végig. A napirend állandósága,</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és</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tárgyi személyi feltételek állandósága teremti meg azt a testi-lelki biztonságot, amiben a gyermekek optimálisan fejlődni tudnak. Kisgyermeknevelőink legfontosabb közös célja az egészséges, nyitott, boldog gyermekek nevelése</w:t>
      </w:r>
      <w:r w:rsidR="00F856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8ECBD0C" w14:textId="73F11641" w:rsidR="00932B3E" w:rsidRPr="00787D8D" w:rsidRDefault="00932B3E" w:rsidP="00CD4F19">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szakembereink szeretetteljes odafordulással </w:t>
      </w:r>
      <w:r w:rsidR="001A772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figyelik a gyermekek életkori és egyéni sajátosságait, fejlettségi szintjét, pillanatnyi hangulatát, pszichés állapotát. Megfigyeléseik alapján segítik fejlődésüke</w:t>
      </w:r>
      <w:r w:rsidR="00F856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1A772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FAD43E" w14:textId="77777777" w:rsidR="001A772F" w:rsidRPr="00787D8D" w:rsidRDefault="001A772F" w:rsidP="00CD4F19">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Intézményünk mentes mindenféle etnikai, nemzeti és vallási megkülönböztetéstől. </w:t>
      </w:r>
    </w:p>
    <w:p w14:paraId="3A79D0BC" w14:textId="4539C54A" w:rsidR="001A772F" w:rsidRPr="00787D8D" w:rsidRDefault="001A772F" w:rsidP="00CD4F19">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családi nevelést, szokásokat figyelembe véve gondozzuk és neveljük a gyermekeket. Tiszteletben tartjuk a családi alapelveket és a családdal történő szoros együttműködés révén, a gyermekek szükségleteinek kielégítésén túl igyekszünk egységesen fejleszteni a gyermekek személyiségét és a </w:t>
      </w:r>
      <w:r w:rsidR="007311B6"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szociális képességeiket</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803DA0" w14:textId="77777777" w:rsidR="008F5D6A" w:rsidRPr="00787D8D" w:rsidRDefault="008F5D6A" w:rsidP="00D72347">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Szülőkkel történő kapcsolattartás formái: </w:t>
      </w:r>
    </w:p>
    <w:p w14:paraId="34BBD6C7" w14:textId="77777777"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beszoktatás előtti családlátogatás</w:t>
      </w:r>
    </w:p>
    <w:p w14:paraId="0BDDE6AF" w14:textId="252B4FAF"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fokozatos szülős beszoktatás</w:t>
      </w:r>
    </w:p>
    <w:p w14:paraId="099CB9AE" w14:textId="00BC46B1"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intézményi szülői értekezlet</w:t>
      </w:r>
    </w:p>
    <w:p w14:paraId="5C8BF82A" w14:textId="1897EC83"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csoportos szülői értekezlet</w:t>
      </w:r>
    </w:p>
    <w:p w14:paraId="4F6F165E" w14:textId="56851B7B" w:rsidR="008F5D6A" w:rsidRPr="00787D8D" w:rsidRDefault="00FF2526"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8F5D6A"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eggeli átadás/délutáni kiadás</w:t>
      </w:r>
    </w:p>
    <w:p w14:paraId="73B9EF2F" w14:textId="1735E324"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Mikulás-nap</w:t>
      </w:r>
    </w:p>
    <w:p w14:paraId="269AAEF0" w14:textId="7DE91ABD"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Mézeskalács sütés</w:t>
      </w:r>
    </w:p>
    <w:p w14:paraId="0957872A" w14:textId="1DF74A3F"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Anyák napi délután</w:t>
      </w:r>
    </w:p>
    <w:p w14:paraId="32E827C8" w14:textId="49C3B021"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Gyereknap</w:t>
      </w:r>
    </w:p>
    <w:p w14:paraId="0F4AF5C8" w14:textId="48A82232"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üzenőfüzet</w:t>
      </w:r>
    </w:p>
    <w:p w14:paraId="7348BDD9" w14:textId="7534B572" w:rsidR="008F5D6A" w:rsidRPr="00787D8D" w:rsidRDefault="008F5D6A" w:rsidP="00094494">
      <w:pPr>
        <w:pStyle w:val="Listaszerbekezds"/>
        <w:numPr>
          <w:ilvl w:val="0"/>
          <w:numId w:val="45"/>
        </w:num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hirdetőtábla</w:t>
      </w:r>
    </w:p>
    <w:p w14:paraId="17591A82" w14:textId="77777777" w:rsidR="008F5D6A" w:rsidRPr="00787D8D" w:rsidRDefault="008F5D6A" w:rsidP="008F5D6A">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429C5C" w14:textId="51327D2A" w:rsidR="007C6DA3" w:rsidRPr="00787D8D" w:rsidRDefault="007C6DA3">
      <w:pPr>
        <w:spacing w:after="0" w:line="24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73B0702" w14:textId="77777777" w:rsidR="000F68A8" w:rsidRPr="00787D8D" w:rsidRDefault="000F68A8" w:rsidP="00CD4F19">
      <w:pPr>
        <w:spacing w:after="0" w:line="360" w:lineRule="auto"/>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Képzések, továbbképzések</w:t>
      </w:r>
    </w:p>
    <w:p w14:paraId="4FD74511" w14:textId="77777777" w:rsidR="003A2E74" w:rsidRPr="00787D8D" w:rsidRDefault="003A2E74" w:rsidP="00CD4F19">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555D28" w14:textId="77777777" w:rsidR="00D904C3" w:rsidRPr="00787D8D" w:rsidRDefault="00CE0C65" w:rsidP="00CD4F19">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személyes gondoskodást végző személyek továbbképzéséről és a szociális szakvizsgáról szóló 9/2000 (VIII.4) SzCsM rendelet szerint, minden dolgozó folyamatosan teljesíti továbbképzési kötelezettségeit.</w:t>
      </w:r>
    </w:p>
    <w:p w14:paraId="11A84DAC" w14:textId="77777777" w:rsidR="007D4C03" w:rsidRPr="00787D8D" w:rsidRDefault="007D4C03" w:rsidP="00CD4F19">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B88A1E" w14:textId="6C444FD5" w:rsidR="007D4C03" w:rsidRPr="00787D8D" w:rsidRDefault="007D4C03"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Dósa Enikő</w:t>
      </w:r>
      <w:r w:rsidR="00FE0918"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E0918"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Gyermeknevelők kommunikációs tréningje</w:t>
      </w:r>
    </w:p>
    <w:p w14:paraId="06D2BBDF" w14:textId="045F7CA3" w:rsidR="007D4C03" w:rsidRPr="00787D8D" w:rsidRDefault="007D4C03"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Káré Istvánné</w:t>
      </w:r>
      <w:r w:rsidR="00FE0918"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E0918"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Gyermeknevelők kommunikációs tréningje</w:t>
      </w:r>
    </w:p>
    <w:p w14:paraId="49298D00" w14:textId="546F8E78" w:rsidR="007D4C03" w:rsidRPr="00787D8D" w:rsidRDefault="00FE0918"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Káré Istvánné</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7D4C0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„Kezeslábas”- A kisgyermek kommunikációjának fejlesztése a drámajáték eszközeivel </w:t>
      </w:r>
    </w:p>
    <w:p w14:paraId="586BB84C" w14:textId="0FD5EBD6" w:rsidR="007D4C03" w:rsidRPr="00787D8D" w:rsidRDefault="00FE0918"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Veres Ivett</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„Kezeslábas”- A kisgyermek kommunikációjának fejlesztése a drámajáték eszközeivel</w:t>
      </w:r>
    </w:p>
    <w:p w14:paraId="069D0C83" w14:textId="55AC9A03" w:rsidR="007D4C03" w:rsidRPr="00787D8D" w:rsidRDefault="00FE0918"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Lévai Nóra</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„Kezeslábas”- A kisgyermek kommunikációjának fejlesztése a drámajáték eszközeivel</w:t>
      </w:r>
    </w:p>
    <w:p w14:paraId="01DCF29E" w14:textId="77777777" w:rsidR="00FE0918" w:rsidRPr="00787D8D" w:rsidRDefault="00FE0918"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Lévai Nóra</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Mediáció</w:t>
      </w:r>
    </w:p>
    <w:p w14:paraId="4E2B7C49" w14:textId="77777777" w:rsidR="00FE0918" w:rsidRPr="00787D8D" w:rsidRDefault="00FE0918" w:rsidP="007D4C03">
      <w:pPr>
        <w:pStyle w:val="Listaszerbekezds"/>
        <w:numPr>
          <w:ilvl w:val="0"/>
          <w:numId w:val="46"/>
        </w:num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Zemen Eszter</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Mediáció</w:t>
      </w:r>
    </w:p>
    <w:p w14:paraId="32836421" w14:textId="77777777" w:rsidR="007C6DA3" w:rsidRPr="00787D8D" w:rsidRDefault="007C6DA3"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A50FDD" w14:textId="77777777" w:rsidR="007C6DA3" w:rsidRPr="00787D8D" w:rsidRDefault="007C6DA3"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43C8B2" w14:textId="09D459BD" w:rsidR="000F68A8" w:rsidRPr="00787D8D" w:rsidRDefault="007C6DA3" w:rsidP="00DE5B87">
      <w:pPr>
        <w:spacing w:after="0" w:line="360" w:lineRule="auto"/>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0F68A8" w:rsidRPr="00787D8D">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allgatóképzés</w:t>
      </w:r>
      <w:r w:rsidR="009E5AD3" w:rsidRPr="00787D8D">
        <w:rPr>
          <w:rFonts w:cs="Calibr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közösségi szolgálat</w:t>
      </w:r>
    </w:p>
    <w:p w14:paraId="7207F3D4" w14:textId="77777777" w:rsidR="009E5AD3" w:rsidRPr="00787D8D" w:rsidRDefault="009E5AD3"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A92432" w14:textId="5115C632" w:rsidR="009E5AD3" w:rsidRPr="00787D8D" w:rsidRDefault="009E5AD3"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idei évben több középiskolai tanulmányokat folytató diák teljesített nálunk közösségi szolgálatot. Nagyon nagy örömmel és aktivitással vettek részt az intézmény munkálataiban. Volt olyan diák, aki kifejezetten kérte, hogy minden munkafolyamatban részt vehessen. Ő a gyermekcsoportokhoz tartozó munkákon kívül a kertben és a konyhában is ellátta a rábízott feladatokat.</w:t>
      </w:r>
    </w:p>
    <w:p w14:paraId="60DE7405" w14:textId="060B62D9" w:rsidR="009E5AD3" w:rsidRPr="00787D8D" w:rsidRDefault="009E5AD3"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főiskolai illetve az emelt szintű kisgyermeknevelő-képzéshez kötelezően előírt gyakorlati teendőket 5 hallgató végezte bölcsődénkben. A szaknak megfelően kieme</w:t>
      </w:r>
      <w:r w:rsidR="00ED7E57"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lt figyelmet és mentorálást kapnak a kisgyermeknevelő szakra járó hallgatók. Ebben az időszakban mind az 5 hallagató bölcsődei szakembernek készül. Így igen sok időt és figyelmet kellet az ő mentorálásukra is fordítani. A bölcsőde kisgyermeknevelői óriási segítséget nyújtanak a hallgatók gyakorlati képzésének időtartamában. </w:t>
      </w:r>
    </w:p>
    <w:p w14:paraId="6586F900" w14:textId="73F44237" w:rsidR="00ED7E57" w:rsidRPr="00787D8D" w:rsidRDefault="00ED7E57" w:rsidP="00DE5B87">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gyakornokok közül kiemelkedő volt Szabó Dóra, aki rátermettségével és szakmai teljesítményével bizonytotta, hogy a pályára való. Ő vette át a süni csoport gyermekeinek egy részét, Püspöki Katalin GYES-en lévő kolléganőtől.</w:t>
      </w:r>
    </w:p>
    <w:p w14:paraId="37770EA9" w14:textId="77777777" w:rsidR="000F68A8" w:rsidRPr="00787D8D" w:rsidRDefault="000F68A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77C5F1" w14:textId="4F485BBC" w:rsidR="009F3C57" w:rsidRPr="00451E09" w:rsidRDefault="00ED7E57" w:rsidP="00DE5B87">
      <w:pPr>
        <w:spacing w:line="360" w:lineRule="auto"/>
        <w:rPr>
          <w:rFonts w:cs="Calibri"/>
          <w:b/>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1E09">
        <w:rPr>
          <w:rFonts w:cs="Calibri"/>
          <w:b/>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2015/16-os nevelési év eseményei</w:t>
      </w:r>
    </w:p>
    <w:p w14:paraId="54469C30" w14:textId="2C4DAD81" w:rsidR="00375A55" w:rsidRPr="00787D8D" w:rsidRDefault="00FB2E61"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375A55"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eszoktatási időszak </w:t>
      </w:r>
    </w:p>
    <w:p w14:paraId="719B6EA3" w14:textId="4BF579B1" w:rsidR="00375A55" w:rsidRPr="00787D8D" w:rsidRDefault="00375A5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ősz nagyrészt mindig a beszoktatással telik, mivel az óvodás gyermekek többnyire augusztusban is itt vannak. A szülővel történő fokozatos beszoktatás 2 hét. A szülők jelenléte és mennyisége n</w:t>
      </w:r>
      <w:r w:rsidR="00BC3776">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 csak az új</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gyermekeket, hanem a már régebb óta ide járókat is felzaklatja. Ilyenkor kicsit </w:t>
      </w:r>
      <w:r w:rsidR="00561244">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több a sírás és a szomorkodás. E</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 egy természetes velejárója ebben a korban. A beszoktatási időszak után nyugodtabb, stabilabb időszak következik.</w:t>
      </w:r>
    </w:p>
    <w:p w14:paraId="37ED7373" w14:textId="77777777" w:rsidR="00375A55" w:rsidRPr="00787D8D" w:rsidRDefault="00375A5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3A62F4" w14:textId="361ADE57" w:rsidR="00375A55" w:rsidRPr="00787D8D" w:rsidRDefault="00375A55"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Mikulás-nap</w:t>
      </w:r>
    </w:p>
    <w:p w14:paraId="00E6ECE6" w14:textId="3C94EA4D" w:rsidR="00375A55" w:rsidRPr="00787D8D" w:rsidRDefault="00375A5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ünnepségre szeretettel várjuk az egész családot. Mindig önként jelentkező Mikulások járják végig a csoportokat és osztják ki a gyermekeknek illetve a csoportoknak szánt ajándékokat. A 2015-ös mikulásunk az egyik nagypapa volt.</w:t>
      </w:r>
    </w:p>
    <w:p w14:paraId="2B72D6B3" w14:textId="77777777" w:rsidR="00375A55" w:rsidRPr="00787D8D" w:rsidRDefault="00375A55"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A35549" w14:textId="25743AD2" w:rsidR="00375A55" w:rsidRPr="00787D8D" w:rsidRDefault="00375A55"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Mézeskalács-sütés</w:t>
      </w:r>
    </w:p>
    <w:p w14:paraId="680BBD90" w14:textId="135AEAAE" w:rsidR="00375A55"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375A5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lőször rendeztük meg bö</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lcsődénkben a mézeskalács sütést. Erre a napra szeretettel vártuk, minden sülysápi bölcsődés korú gyermeket és családját. A bölcsőde dolgozói előkészítették az alapanyagokat és a gyermekek formázták, illetve sütés után díszítették az elkészült finomságokat.</w:t>
      </w:r>
    </w:p>
    <w:p w14:paraId="16248DA7" w14:textId="77777777"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D6C0D2" w14:textId="77777777" w:rsidR="00FB2E61" w:rsidRPr="00787D8D" w:rsidRDefault="00FB2E61">
      <w:pPr>
        <w:spacing w:after="0" w:line="24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1E9D2BB" w14:textId="3B060ABD"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Karácsonyozás</w:t>
      </w:r>
    </w:p>
    <w:p w14:paraId="22460848" w14:textId="6F58C525" w:rsidR="003946D8"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bölcsődében nem tartunk Karácsonyi ünnepséget. Mi felnőttek minden éveben utolsó nap estéjén ünnepelünk egy kicsit. </w:t>
      </w:r>
    </w:p>
    <w:p w14:paraId="4620B1FB" w14:textId="77777777"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9009EA" w14:textId="667B52A1"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Farsang</w:t>
      </w:r>
    </w:p>
    <w:p w14:paraId="1FD91806" w14:textId="0BA273B3" w:rsidR="003946D8"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bölcsődében már hagyománnyá vált a „farsangi-délelőtt”. Ez az ünnep a gyermekeké és az itt dolgozóké. Ilyenkor csak azok a szülők lehetnek jelen, akiknél éppen a beszoktatás folyik. A csopo</w:t>
      </w:r>
      <w:r w:rsidR="003F0AD7">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rtokat feldíszítik a gondozónők,</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F0AD7">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3F0AD7">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gyermekre rákerül a farsangi jelmez és ebédig tart a táncos mókázás.</w:t>
      </w:r>
    </w:p>
    <w:p w14:paraId="151E8ABB" w14:textId="77777777"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96460" w14:textId="2329C2FA"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Anyák napja</w:t>
      </w:r>
    </w:p>
    <w:p w14:paraId="1E319688" w14:textId="71B3E2E4" w:rsidR="003946D8"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kisgyermeknevelők és a gyermekek egy rövid műsorral készülnek az édesanyáknak és a nagymamáknak. Ezen az estén természetesen az egész család részt szokott venni.</w:t>
      </w:r>
    </w:p>
    <w:p w14:paraId="1C363E7D" w14:textId="77777777" w:rsidR="003946D8"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7A4AC" w14:textId="343B5DB2" w:rsidR="003946D8" w:rsidRPr="00787D8D" w:rsidRDefault="003946D8"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Gyereknap</w:t>
      </w:r>
    </w:p>
    <w:p w14:paraId="09E513F5" w14:textId="78EA895F" w:rsidR="003946D8" w:rsidRPr="00787D8D" w:rsidRDefault="003946D8"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Az id</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 gyermeknap</w:t>
      </w:r>
      <w:r w:rsidR="000D08BB"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megújult az eddigi évekhez képest.</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8C1AFD"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 új szakemberek, új lendületet és</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új ötlet</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eket ho</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ztak. </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tö</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bb éve arcfestéssel foglalkozó kolléganő</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nk</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teljesen elkápráztatta a gyermekeket és szüleiket. Az egészséges testmozgás jegyében játékos kismotoros feladatokat végezhettek kicsi bölcsiseink. A szülők és a dolgozók összefogásával sütivásárt rendeztünk</w:t>
      </w:r>
      <w:r w:rsidR="00297A5C">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óriási sikerrel. Meghívott vendégeink a védőnők, a város pszichológusa, </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és </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 Balog Erzsébet szívesen válaszolt</w:t>
      </w:r>
      <w:r w:rsidR="008C1AFD"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szülők kérdéseire,</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sószobában kialakított beszélgetősarokban. A vidám délután zárásaként a már jól ismert</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6DA3"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ringató foglalkozás vezetője </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Zsuzsi és Zárda Norbert</w:t>
      </w:r>
      <w:r w:rsidR="008C1AFD"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1AFD"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szenzációs kiskoncertet adtak bölcsődés és a leendő bölcsődés </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családoknak.</w:t>
      </w:r>
      <w:r w:rsidR="000D08BB"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Természetesen vannak olyan elemek amelyek </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évek óta </w:t>
      </w:r>
      <w:r w:rsidR="000D08BB"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kihagyhatatlanok tű</w:t>
      </w:r>
      <w:r w:rsidR="00070E2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zoltóautó, rendőrautó, zsákbamacska.</w:t>
      </w:r>
      <w:r w:rsidR="00787D8D" w:rsidRPr="00787D8D">
        <w:rPr>
          <w:noProof/>
          <w:lang w:eastAsia="hu-HU"/>
        </w:rPr>
        <w:t xml:space="preserve"> </w:t>
      </w:r>
      <w:r w:rsidR="00787D8D" w:rsidRPr="00787D8D">
        <w:rPr>
          <w:noProof/>
          <w:color w:val="000000" w:themeColor="text1"/>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Köszönjük a sok támogatást.</w:t>
      </w:r>
    </w:p>
    <w:p w14:paraId="2F0EA850" w14:textId="4DDCDDB3" w:rsidR="005A01D0" w:rsidRPr="00787D8D" w:rsidRDefault="00787D8D"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lang w:eastAsia="hu-HU"/>
        </w:rPr>
        <w:drawing>
          <wp:anchor distT="0" distB="0" distL="114300" distR="114300" simplePos="0" relativeHeight="251682304" behindDoc="1" locked="0" layoutInCell="1" allowOverlap="1" wp14:anchorId="5E060A51" wp14:editId="74632603">
            <wp:simplePos x="0" y="0"/>
            <wp:positionH relativeFrom="column">
              <wp:posOffset>52705</wp:posOffset>
            </wp:positionH>
            <wp:positionV relativeFrom="paragraph">
              <wp:posOffset>490220</wp:posOffset>
            </wp:positionV>
            <wp:extent cx="5876925" cy="3305175"/>
            <wp:effectExtent l="114300" t="114300" r="104775" b="142875"/>
            <wp:wrapTight wrapText="bothSides">
              <wp:wrapPolygon edited="0">
                <wp:start x="-420" y="-747"/>
                <wp:lineTo x="-420" y="22409"/>
                <wp:lineTo x="21915" y="22409"/>
                <wp:lineTo x="21915" y="-747"/>
                <wp:lineTo x="-420" y="-747"/>
              </wp:wrapPolygon>
            </wp:wrapTight>
            <wp:docPr id="1" name="Kép 1" descr="https://scontent.ftsr1-1.fna.fbcdn.net/v/t1.0-9/13335688_521976977981821_3291689895327011119_n.jpg?oh=00a50d14ead2f280d5609703e80d00e0&amp;oe=5852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tsr1-1.fna.fbcdn.net/v/t1.0-9/13335688_521976977981821_3291689895327011119_n.jpg?oh=00a50d14ead2f280d5609703e80d00e0&amp;oe=585220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3305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605BC9B3" w14:textId="3C55B131" w:rsidR="005A01D0" w:rsidRPr="00F123C4" w:rsidRDefault="005A01D0"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3C4">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Városnap</w:t>
      </w:r>
    </w:p>
    <w:p w14:paraId="03D51F53" w14:textId="6DFC267C" w:rsidR="000D08BB" w:rsidRPr="00787D8D" w:rsidRDefault="006B7F42"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Már hagyománnyá vált, hogy intézményünk részt vesz a város egyik legnagyobb eseményén. Az idei évben intézményünk az újrahasznosítás és környezetvédelem jegyében igyekszik mindennapjait élni </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Összegyűjtjük a ha</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sznált sütőzsiradékot, a papírt,</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ompos</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ztálunk, szelektíven gyűjtjük</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hulladékot…</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Városnapunkon az általunk készített újrahasznosított játékötleteket osztottuk meg az érdeklődő</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szülő</w:t>
      </w:r>
      <w:r w:rsidR="005A01D0"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kkel és a gyermekekkel. </w:t>
      </w:r>
    </w:p>
    <w:p w14:paraId="255EC1D7" w14:textId="1DD5C889" w:rsidR="008C1AFD" w:rsidRPr="00787D8D" w:rsidRDefault="008C1AFD"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3F208F" w14:textId="77777777" w:rsidR="008C1AFD" w:rsidRPr="00787D8D" w:rsidRDefault="008C1AFD"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D0E46A" w14:textId="77777777" w:rsidR="008C1AFD" w:rsidRPr="00787D8D" w:rsidRDefault="008C1AFD"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D7A7E0" w14:textId="79E1FC37" w:rsidR="008C1AFD" w:rsidRPr="00787D8D" w:rsidRDefault="00F81BCF"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1BCF">
        <w:rPr>
          <w:rFonts w:cs="Calibri"/>
          <w:i/>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84352" behindDoc="1" locked="0" layoutInCell="1" allowOverlap="1" wp14:anchorId="6D95C469" wp14:editId="259CE8DB">
            <wp:simplePos x="0" y="0"/>
            <wp:positionH relativeFrom="margin">
              <wp:posOffset>0</wp:posOffset>
            </wp:positionH>
            <wp:positionV relativeFrom="paragraph">
              <wp:posOffset>-926465</wp:posOffset>
            </wp:positionV>
            <wp:extent cx="5080635" cy="3048000"/>
            <wp:effectExtent l="0" t="0" r="5715" b="0"/>
            <wp:wrapTight wrapText="bothSides">
              <wp:wrapPolygon edited="0">
                <wp:start x="0" y="0"/>
                <wp:lineTo x="0" y="21465"/>
                <wp:lineTo x="21543" y="21465"/>
                <wp:lineTo x="21543" y="0"/>
                <wp:lineTo x="0" y="0"/>
              </wp:wrapPolygon>
            </wp:wrapTight>
            <wp:docPr id="24" name="Kép 24" descr="C:\Users\Ancsa\Downloads\20160827_123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csa\Downloads\20160827_12371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0635" cy="304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C84A7" w14:textId="37BE354D" w:rsidR="003946D8" w:rsidRPr="00787D8D" w:rsidRDefault="007B7495" w:rsidP="00774FE3">
      <w:pPr>
        <w:spacing w:after="0" w:line="360" w:lineRule="auto"/>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6160" behindDoc="1" locked="0" layoutInCell="1" allowOverlap="1" wp14:anchorId="4370A8F2" wp14:editId="3D00468D">
            <wp:simplePos x="0" y="0"/>
            <wp:positionH relativeFrom="margin">
              <wp:posOffset>3757930</wp:posOffset>
            </wp:positionH>
            <wp:positionV relativeFrom="paragraph">
              <wp:posOffset>8890</wp:posOffset>
            </wp:positionV>
            <wp:extent cx="2355215" cy="3333750"/>
            <wp:effectExtent l="0" t="0" r="6985" b="0"/>
            <wp:wrapTight wrapText="bothSides">
              <wp:wrapPolygon edited="0">
                <wp:start x="0" y="0"/>
                <wp:lineTo x="0" y="21477"/>
                <wp:lineTo x="21489" y="21477"/>
                <wp:lineTo x="21489" y="0"/>
                <wp:lineTo x="0" y="0"/>
              </wp:wrapPolygon>
            </wp:wrapTight>
            <wp:docPr id="12" name="Kép 12" descr="https://scontent.ftsr1-1.fna.fbcdn.net/v/t1.0-9/14238101_10207534874475532_6723513801758480187_n.jpg?oh=872d34160b31b465cd915ca8dc2d25e9&amp;oe=58813F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tsr1-1.fna.fbcdn.net/v/t1.0-9/14238101_10207534874475532_6723513801758480187_n.jpg?oh=872d34160b31b465cd915ca8dc2d25e9&amp;oe=58813FF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5215"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1AFD" w:rsidRPr="00787D8D">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Ringató foglalkozás</w:t>
      </w:r>
    </w:p>
    <w:p w14:paraId="1429AF2A" w14:textId="7DC4343F" w:rsidR="003946D8" w:rsidRPr="00787D8D" w:rsidRDefault="008C1AFD"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00FB2E61"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februárjában indult bölcsődénkben a Ringató foglalkozás. A zenés, mondókázós együttlét minden kismamának és kisgyermekes édesanyának és gyermekének szól, akik</w:t>
      </w:r>
      <w:r w:rsidR="00D309BC"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szeretnének hozzájárulni gyermekük egészséges fejlődéséhez és </w:t>
      </w:r>
      <w:r w:rsidR="007B7495"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még szorosabbá kívánják tenni anya-gyermek kapcsolatukat.</w:t>
      </w:r>
    </w:p>
    <w:p w14:paraId="3FD07E95" w14:textId="77777777" w:rsidR="00375A55" w:rsidRPr="00787D8D" w:rsidRDefault="00375A55" w:rsidP="00774FE3">
      <w:pPr>
        <w:spacing w:after="0" w:line="360" w:lineRule="auto"/>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8AA9C0" w14:textId="77777777" w:rsidR="00375A55" w:rsidRPr="00787D8D" w:rsidRDefault="00375A5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F307B4" w14:textId="1DA4AF6E" w:rsidR="00375A55" w:rsidRPr="00787D8D" w:rsidRDefault="00375A5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448D37" w14:textId="7EB37F11" w:rsidR="007B7495" w:rsidRPr="00787D8D" w:rsidRDefault="003C3854" w:rsidP="00774FE3">
      <w:pPr>
        <w:spacing w:after="0" w:line="360" w:lineRule="auto"/>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Baba-Mama K</w:t>
      </w:r>
      <w:r w:rsidR="007B7495" w:rsidRPr="00787D8D">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w:t>
      </w:r>
    </w:p>
    <w:p w14:paraId="11EA52D8" w14:textId="1B84A82B" w:rsidR="007B7495" w:rsidRPr="00787D8D" w:rsidRDefault="003C3854"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Porcs Adrienn védőnő aktív tagja Sülysáp életének. Az ő kezdeményezésére indult el a Baba-Mama Klub, melynek tagjai kitartóan óriási létszámmal jelennek meg</w:t>
      </w:r>
      <w:r w:rsidR="00D309BC"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59A2"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kéthetente pénteken</w:t>
      </w:r>
      <w:r w:rsidR="00D309BC"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ként</w:t>
      </w:r>
      <w:r w:rsidR="00AE59A2"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9522D"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foglalkozásokat meghívott vendégek teszik színesebbé.</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78F678" w14:textId="13EA7FEF" w:rsidR="007B7495" w:rsidRPr="00787D8D" w:rsidRDefault="007B749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39B32A" w14:textId="512C0032" w:rsidR="00111242" w:rsidRPr="00787D8D" w:rsidRDefault="00111242"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1D7D71" w14:textId="2F78BE4D" w:rsidR="00111242" w:rsidRPr="00787D8D" w:rsidRDefault="00111242"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7184" behindDoc="1" locked="0" layoutInCell="1" allowOverlap="1" wp14:anchorId="52F3CC10" wp14:editId="5B2ED14A">
            <wp:simplePos x="0" y="0"/>
            <wp:positionH relativeFrom="column">
              <wp:posOffset>1481455</wp:posOffset>
            </wp:positionH>
            <wp:positionV relativeFrom="paragraph">
              <wp:posOffset>-299720</wp:posOffset>
            </wp:positionV>
            <wp:extent cx="4191000" cy="4191000"/>
            <wp:effectExtent l="0" t="0" r="0" b="0"/>
            <wp:wrapTight wrapText="bothSides">
              <wp:wrapPolygon edited="0">
                <wp:start x="0" y="0"/>
                <wp:lineTo x="0" y="21502"/>
                <wp:lineTo x="21502" y="21502"/>
                <wp:lineTo x="21502" y="0"/>
                <wp:lineTo x="0" y="0"/>
              </wp:wrapPolygon>
            </wp:wrapTight>
            <wp:docPr id="16" name="Kép 16" descr="https://scontent.ftsr1-1.fna.fbcdn.net/v/t1.0-9/13319971_10206808593678966_1570920935829650212_n.jpg?oh=3c1d196407a5cbf31d75e6273f60d324&amp;oe=5881E6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tsr1-1.fna.fbcdn.net/v/t1.0-9/13319971_10206808593678966_1570920935829650212_n.jpg?oh=3c1d196407a5cbf31d75e6273f60d324&amp;oe=5881E6A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7D8D">
        <w:rPr>
          <w:rFonts w:cs="Calibri"/>
          <w:i/>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életképek, Baba-Mama klub</w:t>
      </w:r>
    </w:p>
    <w:p w14:paraId="12D089D6" w14:textId="77777777" w:rsidR="007B7495" w:rsidRPr="00787D8D" w:rsidRDefault="007B7495" w:rsidP="00774FE3">
      <w:pPr>
        <w:spacing w:after="0"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344646"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2965C4"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31E938"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CCDB17"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FDE1B6"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C8F396"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58D9F"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AE919F" w14:textId="77777777" w:rsidR="00D309BC"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8A238E" w14:textId="43DEEF83" w:rsidR="00E854CF" w:rsidRPr="00787D8D" w:rsidRDefault="00D309BC"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Csapatunk</w:t>
      </w:r>
      <w:r w:rsidR="00111242"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az elmúlt nevelési évben több új kollégával bővült. Kiemelt feladat volt mindannyiunk számára a közös értékek, szokások kialakítása. A már kialakult struktúra továbbvitele, kölcsönös elfogadás és együttműködés. Minden dolgozó tudja, akár „régi”, akár „új”</w:t>
      </w:r>
      <w:r w:rsidR="00E854C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hogy a ránk bízott gyermekek harmónikus fejlődését nagyban meghatározza az őt körülvevő felnőttek légköre. Minden dolgozó igyekszik munkáját a </w:t>
      </w: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legnagyobb</w:t>
      </w:r>
      <w:r w:rsidR="00E854C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szaktudással ellátni és a békesség jegy</w:t>
      </w:r>
      <w:r w:rsidR="00520B9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ében végezni mindennapi teendőjét</w:t>
      </w:r>
      <w:r w:rsidR="00E854C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C1DF305" w14:textId="77777777" w:rsidR="00111242" w:rsidRPr="00787D8D" w:rsidRDefault="00111242" w:rsidP="00774FE3">
      <w:pPr>
        <w:spacing w:line="36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CABA78" w14:textId="149FBFCF" w:rsidR="00E854CF" w:rsidRPr="00787D8D" w:rsidRDefault="00AC707D" w:rsidP="00D309BC">
      <w:pPr>
        <w:spacing w:line="360" w:lineRule="auto"/>
        <w:jc w:val="right"/>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201</w:t>
      </w:r>
      <w:r w:rsidR="00E854CF"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w:t>
      </w:r>
      <w:r w:rsidR="00E854CF"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854CF"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os </w:t>
      </w: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nevelési</w:t>
      </w:r>
      <w:r w:rsidR="00E854CF"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évet eredményesnek ítélem.</w:t>
      </w:r>
    </w:p>
    <w:p w14:paraId="34D4B605" w14:textId="77777777" w:rsidR="00D309BC" w:rsidRPr="00787D8D" w:rsidRDefault="00E854CF" w:rsidP="00D309BC">
      <w:pPr>
        <w:spacing w:line="360" w:lineRule="auto"/>
        <w:jc w:val="right"/>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Tisztelettel kérem a beszámolóm elfogadását</w:t>
      </w:r>
      <w:r w:rsidR="00D309BC" w:rsidRPr="00787D8D">
        <w:rPr>
          <w:rFonts w:cs="Calibri"/>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E12680" w14:textId="43025BA5" w:rsidR="003107BE" w:rsidRPr="00787D8D" w:rsidRDefault="001A0894" w:rsidP="00D309BC">
      <w:pPr>
        <w:spacing w:line="360" w:lineRule="auto"/>
        <w:jc w:val="right"/>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Sülysáp, 201</w:t>
      </w:r>
      <w:r w:rsidR="00E854CF"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F94FC6"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szeptember 7.</w:t>
      </w:r>
    </w:p>
    <w:p w14:paraId="59FBBDA3" w14:textId="3308A6B5" w:rsidR="00044249" w:rsidRDefault="00044249">
      <w:pPr>
        <w:spacing w:after="0" w:line="240" w:lineRule="auto"/>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6DF03B01" w14:textId="77777777" w:rsidR="001777C0" w:rsidRPr="00787D8D" w:rsidRDefault="001777C0" w:rsidP="003107BE">
      <w:pP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8A519D" w14:textId="7279EAD8" w:rsidR="00DE5B87" w:rsidRPr="00787D8D" w:rsidRDefault="00DE5B87" w:rsidP="00651586">
      <w:pPr>
        <w:jc w:val="center"/>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Életképek</w:t>
      </w:r>
    </w:p>
    <w:p w14:paraId="7C71926B" w14:textId="78E34573" w:rsidR="00651586" w:rsidRPr="00787D8D" w:rsidRDefault="00651586" w:rsidP="00DE5B87">
      <w:pPr>
        <w:jc w:val="center"/>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0B1FD0" w14:textId="6DBF4CB5" w:rsidR="00651586" w:rsidRPr="00787D8D" w:rsidRDefault="00651586" w:rsidP="00DE5B87">
      <w:pPr>
        <w:jc w:val="center"/>
        <w:rPr>
          <w:rFonts w:cs="Calibri"/>
          <w:i/>
          <w:color w:val="000000" w:themeColor="text1"/>
          <w:sz w:val="28"/>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8EB24D" w14:textId="5EEEA939" w:rsidR="00DF46FE" w:rsidRPr="00787D8D" w:rsidRDefault="007E6254" w:rsidP="003107BE">
      <w:pP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8208" behindDoc="1" locked="0" layoutInCell="1" allowOverlap="1" wp14:anchorId="2C13350E" wp14:editId="74B1C77B">
            <wp:simplePos x="0" y="0"/>
            <wp:positionH relativeFrom="margin">
              <wp:posOffset>-359410</wp:posOffset>
            </wp:positionH>
            <wp:positionV relativeFrom="paragraph">
              <wp:posOffset>296545</wp:posOffset>
            </wp:positionV>
            <wp:extent cx="6667500" cy="5000625"/>
            <wp:effectExtent l="0" t="0" r="0" b="9525"/>
            <wp:wrapTight wrapText="bothSides">
              <wp:wrapPolygon edited="0">
                <wp:start x="9381" y="0"/>
                <wp:lineTo x="8517" y="165"/>
                <wp:lineTo x="5431" y="1152"/>
                <wp:lineTo x="4752" y="1810"/>
                <wp:lineTo x="3579" y="2715"/>
                <wp:lineTo x="2283" y="4032"/>
                <wp:lineTo x="1419" y="5349"/>
                <wp:lineTo x="741" y="6665"/>
                <wp:lineTo x="309" y="7982"/>
                <wp:lineTo x="0" y="9298"/>
                <wp:lineTo x="0" y="11931"/>
                <wp:lineTo x="185" y="13248"/>
                <wp:lineTo x="617" y="14565"/>
                <wp:lineTo x="1173" y="15881"/>
                <wp:lineTo x="1975" y="17198"/>
                <wp:lineTo x="3209" y="18514"/>
                <wp:lineTo x="4814" y="19831"/>
                <wp:lineTo x="4875" y="19995"/>
                <wp:lineTo x="7776" y="21230"/>
                <wp:lineTo x="9504" y="21559"/>
                <wp:lineTo x="10245" y="21559"/>
                <wp:lineTo x="11294" y="21559"/>
                <wp:lineTo x="11973" y="21559"/>
                <wp:lineTo x="13824" y="21230"/>
                <wp:lineTo x="16663" y="19995"/>
                <wp:lineTo x="16725" y="19831"/>
                <wp:lineTo x="18329" y="18514"/>
                <wp:lineTo x="19563" y="17198"/>
                <wp:lineTo x="20366" y="15881"/>
                <wp:lineTo x="20983" y="14565"/>
                <wp:lineTo x="21353" y="13248"/>
                <wp:lineTo x="21538" y="11931"/>
                <wp:lineTo x="21538" y="9298"/>
                <wp:lineTo x="21230" y="7982"/>
                <wp:lineTo x="20798" y="6665"/>
                <wp:lineTo x="20119" y="5349"/>
                <wp:lineTo x="19255" y="4032"/>
                <wp:lineTo x="18021" y="2715"/>
                <wp:lineTo x="16910" y="1893"/>
                <wp:lineTo x="16107" y="1152"/>
                <wp:lineTo x="13022" y="165"/>
                <wp:lineTo x="12158" y="0"/>
                <wp:lineTo x="9381" y="0"/>
              </wp:wrapPolygon>
            </wp:wrapTight>
            <wp:docPr id="22" name="Kép 22" descr="C:\Users\Ancsa\Desktop\Mézeskalácssütés\PC12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csa\Desktop\Mézeskalácssütés\PC12002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67500" cy="500062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A2142" w:rsidRPr="00787D8D">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Mézeskalács sütés</w:t>
      </w:r>
    </w:p>
    <w:p w14:paraId="642D231C" w14:textId="581FD4FA" w:rsidR="00C95BCF" w:rsidRPr="00787D8D" w:rsidRDefault="00C95BCF" w:rsidP="003107BE">
      <w:pP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A8DD9D" w14:textId="0AA7F6E3" w:rsidR="00C95BCF" w:rsidRPr="00787D8D" w:rsidRDefault="00C95BCF" w:rsidP="003107BE">
      <w:pPr>
        <w:rPr>
          <w:rFonts w:cs="Calibr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514577" w14:textId="5EC16705" w:rsidR="001777C0" w:rsidRPr="00787D8D" w:rsidRDefault="001777C0" w:rsidP="00DE5B87">
      <w:pPr>
        <w:jc w:val="cente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0F0E4C" w14:textId="3417E11F" w:rsidR="001777C0" w:rsidRPr="00787D8D" w:rsidRDefault="001777C0"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9F7151" w14:textId="25CD851A" w:rsidR="00044249" w:rsidRDefault="00044249">
      <w:pPr>
        <w:spacing w:after="0" w:line="240" w:lineRule="auto"/>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EBF5130" w14:textId="31BE0FE1" w:rsidR="00FA2142" w:rsidRPr="00787D8D" w:rsidRDefault="00DE2E79"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lang w:eastAsia="hu-HU"/>
        </w:rPr>
        <w:drawing>
          <wp:anchor distT="0" distB="0" distL="114300" distR="114300" simplePos="0" relativeHeight="251680256" behindDoc="1" locked="0" layoutInCell="1" allowOverlap="1" wp14:anchorId="6B93E8F2" wp14:editId="63740879">
            <wp:simplePos x="0" y="0"/>
            <wp:positionH relativeFrom="margin">
              <wp:posOffset>111760</wp:posOffset>
            </wp:positionH>
            <wp:positionV relativeFrom="paragraph">
              <wp:posOffset>-29210</wp:posOffset>
            </wp:positionV>
            <wp:extent cx="2702560" cy="4914265"/>
            <wp:effectExtent l="0" t="0" r="2540" b="635"/>
            <wp:wrapTight wrapText="bothSides">
              <wp:wrapPolygon edited="0">
                <wp:start x="609" y="0"/>
                <wp:lineTo x="0" y="167"/>
                <wp:lineTo x="0" y="21100"/>
                <wp:lineTo x="152" y="21435"/>
                <wp:lineTo x="609" y="21519"/>
                <wp:lineTo x="20859" y="21519"/>
                <wp:lineTo x="21316" y="21435"/>
                <wp:lineTo x="21468" y="21100"/>
                <wp:lineTo x="21468" y="167"/>
                <wp:lineTo x="20859" y="0"/>
                <wp:lineTo x="609" y="0"/>
              </wp:wrapPolygon>
            </wp:wrapTight>
            <wp:docPr id="35" name="Kép 35" descr="https://scontent.ftsr1-1.fna.fbcdn.net/v/t1.0-9/12311266_1165659216779297_714784701218342136_n.jpg?oh=f733d7f211403d4b569e850a3158736b&amp;oe=58486C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content.ftsr1-1.fna.fbcdn.net/v/t1.0-9/12311266_1165659216779297_714784701218342136_n.jpg?oh=f733d7f211403d4b569e850a3158736b&amp;oe=58486CB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2560" cy="49142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C9A774D" w14:textId="6AEF45C5" w:rsidR="00FA2142" w:rsidRPr="00787D8D" w:rsidRDefault="00FA2142"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DFAF25" w14:textId="793ABBC4" w:rsidR="00FA2142" w:rsidRPr="00787D8D" w:rsidRDefault="00FA2142"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F070B" w14:textId="2FB9E194" w:rsidR="00FA2142" w:rsidRPr="00787D8D" w:rsidRDefault="00FA2142"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EF4646" w14:textId="0D69DFDE" w:rsidR="00651586" w:rsidRPr="00787D8D" w:rsidRDefault="00651586"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67DC0D" w14:textId="56AC8E1B" w:rsidR="00651586" w:rsidRPr="00787D8D" w:rsidRDefault="00651586" w:rsidP="003107BE">
      <w:pPr>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color w:val="000000" w:themeColor="text1"/>
          <w:sz w:val="24"/>
          <w:szCs w:val="24"/>
          <w:lang w:eastAsia="hu-H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Mikulás</w:t>
      </w:r>
    </w:p>
    <w:p w14:paraId="0992165C" w14:textId="280C42A7"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707727" w14:textId="31BD564B" w:rsidR="00DE5B87"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0E7A5E" w14:textId="77777777" w:rsidR="007E6254"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79249D" w14:textId="77777777" w:rsidR="007E6254"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E8B48" w14:textId="77777777" w:rsidR="007E6254" w:rsidRPr="00787D8D"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97E1B2" w14:textId="19C9D720"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BA2AED" w14:textId="2C04826E" w:rsidR="00DE5B87"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B1DBF" w14:textId="77777777" w:rsidR="007E6254" w:rsidRPr="00787D8D"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0DA7F3" w14:textId="3CF51A13" w:rsidR="00DE5B87" w:rsidRPr="00787D8D"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7D8D">
        <w:rPr>
          <w:noProof/>
          <w:lang w:eastAsia="hu-HU"/>
        </w:rPr>
        <w:drawing>
          <wp:anchor distT="0" distB="0" distL="114300" distR="114300" simplePos="0" relativeHeight="251679232" behindDoc="1" locked="0" layoutInCell="1" allowOverlap="1" wp14:anchorId="159354A1" wp14:editId="15123696">
            <wp:simplePos x="0" y="0"/>
            <wp:positionH relativeFrom="margin">
              <wp:posOffset>1226820</wp:posOffset>
            </wp:positionH>
            <wp:positionV relativeFrom="paragraph">
              <wp:posOffset>102235</wp:posOffset>
            </wp:positionV>
            <wp:extent cx="4533900" cy="3399155"/>
            <wp:effectExtent l="152400" t="95250" r="114300" b="220345"/>
            <wp:wrapTight wrapText="bothSides">
              <wp:wrapPolygon edited="0">
                <wp:start x="1271" y="-605"/>
                <wp:lineTo x="-545" y="-363"/>
                <wp:lineTo x="-726" y="7384"/>
                <wp:lineTo x="-726" y="19005"/>
                <wp:lineTo x="-454" y="21184"/>
                <wp:lineTo x="1361" y="22879"/>
                <wp:lineTo x="19876" y="22879"/>
                <wp:lineTo x="19966" y="22637"/>
                <wp:lineTo x="21782" y="21063"/>
                <wp:lineTo x="22054" y="19005"/>
                <wp:lineTo x="22054" y="3511"/>
                <wp:lineTo x="21872" y="1211"/>
                <wp:lineTo x="20511" y="-363"/>
                <wp:lineTo x="20148" y="-605"/>
                <wp:lineTo x="1271" y="-605"/>
              </wp:wrapPolygon>
            </wp:wrapTight>
            <wp:docPr id="23" name="Kép 23" descr="https://scontent.ftsr1-1.fna.fbcdn.net/v/t1.0-9/13001128_1000513239998254_4452897283134492306_n.jpg?oh=6f6109499e1295cbe9525be72b2a2eac&amp;oe=583FE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ftsr1-1.fna.fbcdn.net/v/t1.0-9/13001128_1000513239998254_4452897283134492306_n.jpg?oh=6f6109499e1295cbe9525be72b2a2eac&amp;oe=583FE08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33900" cy="339915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14:sizeRelH relativeFrom="page">
              <wp14:pctWidth>0</wp14:pctWidth>
            </wp14:sizeRelH>
            <wp14:sizeRelV relativeFrom="page">
              <wp14:pctHeight>0</wp14:pctHeight>
            </wp14:sizeRelV>
          </wp:anchor>
        </w:drawing>
      </w:r>
    </w:p>
    <w:p w14:paraId="55F11E05" w14:textId="6081FB2F" w:rsidR="00DE5B87" w:rsidRPr="00787D8D" w:rsidRDefault="007E6254"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kirándulás a Bölcsődék napján</w:t>
      </w:r>
    </w:p>
    <w:p w14:paraId="1E1992B1" w14:textId="2E0D1040"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1D40DA" w14:textId="2F9D3488"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4DE002" w14:textId="52805CEF"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978D63" w14:textId="50BB436C"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17CE95" w14:textId="03C5F13E"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5CE5C6" w14:textId="357341EC"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E7A6E3" w14:textId="45D57141" w:rsidR="00DE5B87" w:rsidRPr="00787D8D" w:rsidRDefault="00DE5B87" w:rsidP="003107BE">
      <w:pPr>
        <w:rPr>
          <w:rStyle w:val="Finomkiemel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F10AB6" w14:textId="62082684"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D88B09" w14:textId="6DBA9135" w:rsidR="00E710DB"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hu-HU"/>
        </w:rPr>
        <w:drawing>
          <wp:anchor distT="0" distB="0" distL="114300" distR="114300" simplePos="0" relativeHeight="251685376" behindDoc="1" locked="0" layoutInCell="1" allowOverlap="1" wp14:anchorId="2BFEBC41" wp14:editId="443BFE44">
            <wp:simplePos x="0" y="0"/>
            <wp:positionH relativeFrom="margin">
              <wp:posOffset>1624330</wp:posOffset>
            </wp:positionH>
            <wp:positionV relativeFrom="paragraph">
              <wp:posOffset>0</wp:posOffset>
            </wp:positionV>
            <wp:extent cx="3221355" cy="4514850"/>
            <wp:effectExtent l="0" t="0" r="0" b="0"/>
            <wp:wrapTight wrapText="bothSides">
              <wp:wrapPolygon edited="0">
                <wp:start x="9325" y="0"/>
                <wp:lineTo x="8431" y="182"/>
                <wp:lineTo x="5109" y="1367"/>
                <wp:lineTo x="4726" y="1823"/>
                <wp:lineTo x="3193" y="3008"/>
                <wp:lineTo x="1916" y="4466"/>
                <wp:lineTo x="1022" y="5924"/>
                <wp:lineTo x="383" y="7382"/>
                <wp:lineTo x="0" y="8841"/>
                <wp:lineTo x="0" y="11757"/>
                <wp:lineTo x="128" y="13215"/>
                <wp:lineTo x="639" y="14673"/>
                <wp:lineTo x="1277" y="16132"/>
                <wp:lineTo x="2299" y="17590"/>
                <wp:lineTo x="3704" y="19048"/>
                <wp:lineTo x="6004" y="20506"/>
                <wp:lineTo x="6131" y="20689"/>
                <wp:lineTo x="9452" y="21509"/>
                <wp:lineTo x="10091" y="21509"/>
                <wp:lineTo x="11368" y="21509"/>
                <wp:lineTo x="12007" y="21509"/>
                <wp:lineTo x="15328" y="20689"/>
                <wp:lineTo x="15456" y="20506"/>
                <wp:lineTo x="17755" y="19048"/>
                <wp:lineTo x="19288" y="17590"/>
                <wp:lineTo x="20182" y="16132"/>
                <wp:lineTo x="20821" y="14673"/>
                <wp:lineTo x="21332" y="13215"/>
                <wp:lineTo x="21459" y="11848"/>
                <wp:lineTo x="21459" y="8841"/>
                <wp:lineTo x="21076" y="7382"/>
                <wp:lineTo x="20438" y="5924"/>
                <wp:lineTo x="19543" y="4466"/>
                <wp:lineTo x="18266" y="3008"/>
                <wp:lineTo x="16733" y="1823"/>
                <wp:lineTo x="16350" y="1367"/>
                <wp:lineTo x="13029" y="182"/>
                <wp:lineTo x="12135" y="0"/>
                <wp:lineTo x="9325" y="0"/>
              </wp:wrapPolygon>
            </wp:wrapTight>
            <wp:docPr id="6" name="Kép 6" descr="https://scontent.ftsr1-1.fna.fbcdn.net/v/t1.0-9/13139080_10209156834548055_3059330615993908004_n.jpg?oh=0410b31c0c755d5ae5c84d3ad97ec30f&amp;oe=5848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ftsr1-1.fna.fbcdn.net/v/t1.0-9/13139080_10209156834548055_3059330615993908004_n.jpg?oh=0410b31c0c755d5ae5c84d3ad97ec30f&amp;oe=584838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21355" cy="45148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E5B87" w:rsidRPr="00787D8D">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Anyák napja</w:t>
      </w:r>
    </w:p>
    <w:p w14:paraId="4C96459A"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F9090D"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DD04F9"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14A8B6"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99294E"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D27159"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533F45"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AF0F09"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E0A55C"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349323"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FD81F4"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6F381F" w14:textId="77777777"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95F910" w14:textId="6C141C2F" w:rsidR="007E6254" w:rsidRDefault="005560DD"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hu-HU"/>
        </w:rPr>
        <w:drawing>
          <wp:anchor distT="0" distB="0" distL="114300" distR="114300" simplePos="0" relativeHeight="251688448" behindDoc="1" locked="0" layoutInCell="1" allowOverlap="1" wp14:anchorId="5C065A11" wp14:editId="18E54788">
            <wp:simplePos x="0" y="0"/>
            <wp:positionH relativeFrom="page">
              <wp:posOffset>3959860</wp:posOffset>
            </wp:positionH>
            <wp:positionV relativeFrom="paragraph">
              <wp:posOffset>637540</wp:posOffset>
            </wp:positionV>
            <wp:extent cx="3333750" cy="2500176"/>
            <wp:effectExtent l="266700" t="285750" r="266700" b="281305"/>
            <wp:wrapTight wrapText="bothSides">
              <wp:wrapPolygon edited="0">
                <wp:start x="-123" y="-2469"/>
                <wp:lineTo x="-1728" y="-2140"/>
                <wp:lineTo x="-1605" y="21726"/>
                <wp:lineTo x="-370" y="23537"/>
                <wp:lineTo x="-247" y="23866"/>
                <wp:lineTo x="21723" y="23866"/>
                <wp:lineTo x="21847" y="23537"/>
                <wp:lineTo x="23081" y="21726"/>
                <wp:lineTo x="23205" y="494"/>
                <wp:lineTo x="21723" y="-1975"/>
                <wp:lineTo x="21600" y="-2469"/>
                <wp:lineTo x="-123" y="-2469"/>
              </wp:wrapPolygon>
            </wp:wrapTight>
            <wp:docPr id="9" name="Kép 9" descr="https://scontent.ftsr1-1.fna.fbcdn.net/v/t1.0-9/13524529_1620218161626887_6490484991287597391_n.jpg?oh=16eb7c3a28132337f31d428541dd611c&amp;oe=58504C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tsr1-1.fna.fbcdn.net/v/t1.0-9/13524529_1620218161626887_6490484991287597391_n.jpg?oh=16eb7c3a28132337f31d428541dd611c&amp;oe=58504C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34565" cy="250078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7E6254">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Játék</w:t>
      </w:r>
    </w:p>
    <w:p w14:paraId="085786E8" w14:textId="447C3543" w:rsidR="007E6254" w:rsidRDefault="005560DD"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hu-HU"/>
        </w:rPr>
        <w:drawing>
          <wp:anchor distT="0" distB="0" distL="114300" distR="114300" simplePos="0" relativeHeight="251686400" behindDoc="1" locked="0" layoutInCell="1" allowOverlap="1" wp14:anchorId="04823875" wp14:editId="104B9AC3">
            <wp:simplePos x="0" y="0"/>
            <wp:positionH relativeFrom="margin">
              <wp:posOffset>-471170</wp:posOffset>
            </wp:positionH>
            <wp:positionV relativeFrom="paragraph">
              <wp:posOffset>290830</wp:posOffset>
            </wp:positionV>
            <wp:extent cx="3289300" cy="2466975"/>
            <wp:effectExtent l="266700" t="285750" r="273050" b="276225"/>
            <wp:wrapTight wrapText="bothSides">
              <wp:wrapPolygon edited="0">
                <wp:start x="0" y="-2502"/>
                <wp:lineTo x="-1751" y="-2168"/>
                <wp:lineTo x="-1626" y="22017"/>
                <wp:lineTo x="-375" y="23518"/>
                <wp:lineTo x="-250" y="23852"/>
                <wp:lineTo x="21767" y="23852"/>
                <wp:lineTo x="21892" y="23518"/>
                <wp:lineTo x="23143" y="22017"/>
                <wp:lineTo x="23268" y="500"/>
                <wp:lineTo x="21767" y="-2002"/>
                <wp:lineTo x="21642" y="-2502"/>
                <wp:lineTo x="0" y="-2502"/>
              </wp:wrapPolygon>
            </wp:wrapTight>
            <wp:docPr id="25" name="Kép 25" descr="https://scontent.ftsr1-1.fna.fbcdn.net/v/t1.0-9/13100774_10201586651266318_4346773872810082005_n.jpg?oh=b1004d8c740158ab95e8707228af5a9e&amp;oe=5837B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ftsr1-1.fna.fbcdn.net/v/t1.0-9/13100774_10201586651266318_4346773872810082005_n.jpg?oh=b1004d8c740158ab95e8707228af5a9e&amp;oe=5837B23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89300" cy="24669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14:paraId="0D5F7F8B" w14:textId="24D5FC9E" w:rsidR="007E6254"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D436AF" w14:textId="77777777" w:rsidR="005560DD" w:rsidRDefault="005560DD"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427C37" w14:textId="77777777" w:rsidR="005560DD" w:rsidRDefault="005560DD"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F3E50C" w14:textId="24BEDEA6" w:rsidR="007E6254" w:rsidRDefault="005560DD"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hu-HU"/>
        </w:rPr>
        <w:drawing>
          <wp:anchor distT="0" distB="0" distL="114300" distR="114300" simplePos="0" relativeHeight="251687424" behindDoc="1" locked="0" layoutInCell="1" allowOverlap="1" wp14:anchorId="4BF6E757" wp14:editId="54804F75">
            <wp:simplePos x="0" y="0"/>
            <wp:positionH relativeFrom="page">
              <wp:posOffset>1419225</wp:posOffset>
            </wp:positionH>
            <wp:positionV relativeFrom="paragraph">
              <wp:posOffset>-215900</wp:posOffset>
            </wp:positionV>
            <wp:extent cx="5394325" cy="4045744"/>
            <wp:effectExtent l="152400" t="171450" r="168275" b="202565"/>
            <wp:wrapTight wrapText="bothSides">
              <wp:wrapPolygon edited="0">
                <wp:start x="9535" y="-915"/>
                <wp:lineTo x="4729" y="-712"/>
                <wp:lineTo x="4729" y="915"/>
                <wp:lineTo x="2746" y="915"/>
                <wp:lineTo x="2746" y="2543"/>
                <wp:lineTo x="1373" y="2543"/>
                <wp:lineTo x="1373" y="4170"/>
                <wp:lineTo x="458" y="4170"/>
                <wp:lineTo x="458" y="5798"/>
                <wp:lineTo x="-153" y="5798"/>
                <wp:lineTo x="-153" y="7425"/>
                <wp:lineTo x="-458" y="7425"/>
                <wp:lineTo x="-610" y="10680"/>
                <wp:lineTo x="-534" y="13934"/>
                <wp:lineTo x="-229" y="13934"/>
                <wp:lineTo x="-229" y="15562"/>
                <wp:lineTo x="381" y="15562"/>
                <wp:lineTo x="1220" y="17189"/>
                <wp:lineTo x="2441" y="18817"/>
                <wp:lineTo x="4272" y="20444"/>
                <wp:lineTo x="4348" y="20444"/>
                <wp:lineTo x="8009" y="22071"/>
                <wp:lineTo x="8086" y="22071"/>
                <wp:lineTo x="10450" y="22376"/>
                <wp:lineTo x="10527" y="22580"/>
                <wp:lineTo x="10908" y="22580"/>
                <wp:lineTo x="10984" y="22376"/>
                <wp:lineTo x="13425" y="22071"/>
                <wp:lineTo x="13502" y="22071"/>
                <wp:lineTo x="17163" y="20444"/>
                <wp:lineTo x="17239" y="20444"/>
                <wp:lineTo x="19070" y="18817"/>
                <wp:lineTo x="20367" y="17189"/>
                <wp:lineTo x="21282" y="15562"/>
                <wp:lineTo x="21740" y="13934"/>
                <wp:lineTo x="22045" y="12307"/>
                <wp:lineTo x="22198" y="10680"/>
                <wp:lineTo x="22045" y="9052"/>
                <wp:lineTo x="21664" y="7425"/>
                <wp:lineTo x="21053" y="5798"/>
                <wp:lineTo x="20138" y="3967"/>
                <wp:lineTo x="18841" y="2543"/>
                <wp:lineTo x="18307" y="915"/>
                <wp:lineTo x="16934" y="915"/>
                <wp:lineTo x="16934" y="-712"/>
                <wp:lineTo x="11976" y="-915"/>
                <wp:lineTo x="9535" y="-915"/>
              </wp:wrapPolygon>
            </wp:wrapTight>
            <wp:docPr id="26" name="Kép 26" descr="https://scontent.ftsr1-1.fna.fbcdn.net/v/t1.0-9/12669509_10201243307882948_1526244456269330428_n.jpg?oh=668120a8fb3ce7eef0225f54befe59e3&amp;oe=588578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content.ftsr1-1.fna.fbcdn.net/v/t1.0-9/12669509_10201243307882948_1526244456269330428_n.jpg?oh=668120a8fb3ce7eef0225f54befe59e3&amp;oe=588578F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5353" cy="40465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7E6254">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Farsang</w:t>
      </w:r>
    </w:p>
    <w:p w14:paraId="03E5FBE1" w14:textId="59797D0A" w:rsidR="007E6254" w:rsidRPr="00155BDA" w:rsidRDefault="007E6254" w:rsidP="00155BDA">
      <w:pPr>
        <w:rPr>
          <w:rStyle w:val="Finomkiemels"/>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7E6254" w:rsidRPr="00155BDA" w:rsidSect="00D65651">
      <w:headerReference w:type="default" r:id="rId28"/>
      <w:footerReference w:type="default" r:id="rId29"/>
      <w:pgSz w:w="11906" w:h="16838"/>
      <w:pgMar w:top="1276"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45CF4" w14:textId="77777777" w:rsidR="00D819F5" w:rsidRDefault="00D819F5" w:rsidP="000F28C4">
      <w:pPr>
        <w:spacing w:after="0" w:line="240" w:lineRule="auto"/>
      </w:pPr>
      <w:r>
        <w:separator/>
      </w:r>
    </w:p>
  </w:endnote>
  <w:endnote w:type="continuationSeparator" w:id="0">
    <w:p w14:paraId="025BB6B1" w14:textId="77777777" w:rsidR="00D819F5" w:rsidRDefault="00D819F5" w:rsidP="000F2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F9592" w14:textId="486ABAEA" w:rsidR="00D27F3A" w:rsidRDefault="00F40F0B" w:rsidP="00D27F3A">
    <w:pPr>
      <w:pStyle w:val="llb"/>
      <w:jc w:val="center"/>
    </w:pPr>
    <w:r>
      <w:rPr>
        <w:noProof/>
        <w:lang w:eastAsia="hu-HU"/>
      </w:rPr>
      <mc:AlternateContent>
        <mc:Choice Requires="wps">
          <w:drawing>
            <wp:anchor distT="0" distB="0" distL="114300" distR="114300" simplePos="0" relativeHeight="251661312" behindDoc="0" locked="0" layoutInCell="1" allowOverlap="1" wp14:anchorId="41918637" wp14:editId="4D7FB40F">
              <wp:simplePos x="0" y="0"/>
              <wp:positionH relativeFrom="column">
                <wp:posOffset>-23496</wp:posOffset>
              </wp:positionH>
              <wp:positionV relativeFrom="paragraph">
                <wp:posOffset>-51435</wp:posOffset>
              </wp:positionV>
              <wp:extent cx="5762625" cy="0"/>
              <wp:effectExtent l="0" t="0" r="28575" b="19050"/>
              <wp:wrapNone/>
              <wp:docPr id="21" name="Egyenes összekötő 21"/>
              <wp:cNvGraphicFramePr/>
              <a:graphic xmlns:a="http://schemas.openxmlformats.org/drawingml/2006/main">
                <a:graphicData uri="http://schemas.microsoft.com/office/word/2010/wordprocessingShape">
                  <wps:wsp>
                    <wps:cNvCnPr/>
                    <wps:spPr>
                      <a:xfrm>
                        <a:off x="0" y="0"/>
                        <a:ext cx="57626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0B4EC2" id="Egyenes összekötő 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5pt,-4.05pt" to="451.9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" strokecolor="#4579b8 [3044]"/>
          </w:pict>
        </mc:Fallback>
      </mc:AlternateContent>
    </w:r>
    <w:r w:rsidR="00D27F3A">
      <w:t>2241 Sülysáp, Szilvafasor u. 1.</w:t>
    </w:r>
    <w:r w:rsidR="00D27F3A">
      <w:tab/>
      <w:t>Tel.: 29/436-304;</w:t>
    </w:r>
    <w:r w:rsidR="00D27F3A">
      <w:tab/>
      <w:t xml:space="preserve"> bolcsode@sulysap.hu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22088" w14:textId="77777777" w:rsidR="00D819F5" w:rsidRDefault="00D819F5" w:rsidP="000F28C4">
      <w:pPr>
        <w:spacing w:after="0" w:line="240" w:lineRule="auto"/>
      </w:pPr>
      <w:r>
        <w:separator/>
      </w:r>
    </w:p>
  </w:footnote>
  <w:footnote w:type="continuationSeparator" w:id="0">
    <w:p w14:paraId="48000597" w14:textId="77777777" w:rsidR="00D819F5" w:rsidRDefault="00D819F5" w:rsidP="000F28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EE9B83" w14:textId="4CAE4081" w:rsidR="00D27F3A" w:rsidRDefault="00F40F0B">
    <w:pPr>
      <w:pStyle w:val="lfej"/>
    </w:pPr>
    <w:r>
      <w:rPr>
        <w:caps/>
        <w:noProof/>
        <w:color w:val="808080" w:themeColor="background1" w:themeShade="80"/>
        <w:sz w:val="20"/>
        <w:szCs w:val="20"/>
        <w:lang w:eastAsia="hu-HU"/>
      </w:rPr>
      <mc:AlternateContent>
        <mc:Choice Requires="wps">
          <w:drawing>
            <wp:anchor distT="0" distB="0" distL="114300" distR="114300" simplePos="0" relativeHeight="251660288" behindDoc="0" locked="0" layoutInCell="1" allowOverlap="1" wp14:anchorId="53ED83C2" wp14:editId="03C28258">
              <wp:simplePos x="0" y="0"/>
              <wp:positionH relativeFrom="column">
                <wp:posOffset>5080</wp:posOffset>
              </wp:positionH>
              <wp:positionV relativeFrom="paragraph">
                <wp:posOffset>160020</wp:posOffset>
              </wp:positionV>
              <wp:extent cx="2190750" cy="0"/>
              <wp:effectExtent l="0" t="0" r="19050" b="19050"/>
              <wp:wrapNone/>
              <wp:docPr id="20" name="Egyenes összekötő 20"/>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B86C2C" id="Egyenes összekötő 2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pt,12.6pt" to="172.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" strokecolor="#4579b8 [3044]"/>
          </w:pict>
        </mc:Fallback>
      </mc:AlternateContent>
    </w:r>
    <w:r w:rsidR="00D27F3A">
      <w:rPr>
        <w:caps/>
        <w:noProof/>
        <w:color w:val="808080" w:themeColor="background1" w:themeShade="80"/>
        <w:sz w:val="20"/>
        <w:szCs w:val="20"/>
        <w:lang w:eastAsia="hu-HU"/>
      </w:rPr>
      <mc:AlternateContent>
        <mc:Choice Requires="wpg">
          <w:drawing>
            <wp:anchor distT="0" distB="0" distL="114300" distR="114300" simplePos="0" relativeHeight="251659264" behindDoc="0" locked="0" layoutInCell="1" allowOverlap="1" wp14:anchorId="2BC9F7E0" wp14:editId="7E371C2C">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Csoport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Csoport 168"/>
                      <wpg:cNvGrpSpPr/>
                      <wpg:grpSpPr>
                        <a:xfrm>
                          <a:off x="0" y="0"/>
                          <a:ext cx="1700784" cy="1024128"/>
                          <a:chOff x="0" y="0"/>
                          <a:chExt cx="1700784" cy="1024128"/>
                        </a:xfrm>
                      </wpg:grpSpPr>
                      <wps:wsp>
                        <wps:cNvPr id="169" name="Téglalap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Téglalap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Téglalap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Szövegdoboz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F5AE0" w14:textId="77777777" w:rsidR="00D27F3A" w:rsidRDefault="00D27F3A">
                            <w:pPr>
                              <w:pStyle w:val="lfej"/>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C2448F">
                              <w:rPr>
                                <w:noProof/>
                                <w:color w:val="FFFFFF" w:themeColor="background1"/>
                                <w:sz w:val="24"/>
                                <w:szCs w:val="24"/>
                              </w:rPr>
                              <w:t>1</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Csoport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&#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">
              <v:group id="Csoport 168"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rect id="Téglalap 169"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PpEMEA&#10;AADcAAAADwAAAGRycy9kb3ducmV2LnhtbERPS4vCMBC+L/gfwgje1lQPXVuNIrLLukcfCN6GZmyL&#10;zaQkWVv/vREEb/PxPWex6k0jbuR8bVnBZJyAIC6srrlUcDz8fM5A+ICssbFMCu7kYbUcfCww17bj&#10;Hd32oRQxhH2OCqoQ2lxKX1Rk0I9tSxy5i3UGQ4SulNphF8NNI6dJkkqDNceGClvaVFRc9/9GQZZO&#10;/9zu9HvuLvfufC2/cJt9o1KjYb+egwjUh7f45d7qOD/N4PlMvE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1T6RDBAAAA3AAAAA8AAAAAAAAAAAAAAAAAmAIAAGRycy9kb3du&#10;cmV2LnhtbFBLBQYAAAAABAAEAPUAAACGAwAAAAA=&#10;" fillcolor="white [3212]" stroked="f" strokeweight="2pt">
                  <v:fill opacity="0"/>
                </v:rect>
                <v:shape id="Téglalap 12" o:spid="_x0000_s1029" style="position:absolute;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SsQA&#10;AADcAAAADwAAAGRycy9kb3ducmV2LnhtbESPzW7CQAyE75V4h5WRuJVNEWohZUEIRMUJiZ8HsLIm&#10;SZv1RrtLEt6+PlTqzdaMZz6vNoNrVEch1p4NvE0zUMSFtzWXBm7Xw+sCVEzIFhvPZOBJETbr0csK&#10;c+t7PlN3SaWSEI45GqhSanOtY1GRwzj1LbFodx8cJllDqW3AXsJdo2dZ9q4d1iwNFba0q6j4uTyc&#10;Ab1cdv3BN/PbqX9+hcEfv/d2bsxkPGw/QSUa0r/57/poBf9D8OUZm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v+krEAAAA3AAAAA8AAAAAAAAAAAAAAAAAmAIAAGRycy9k&#10;b3ducmV2LnhtbFBLBQYAAAAABAAEAPUAAACJAwAAAAA=&#10;" path="m,l1462822,r,1014481l638269,407899,,xe" fillcolor="#4f81bd [3204]" stroked="f" strokeweight="2pt">
                  <v:path arrowok="t" o:connecttype="custom" o:connectlocs="0,0;1463040,0;1463040,1014984;638364,408101;0,0" o:connectangles="0,0,0,0,0"/>
                </v:shape>
                <v:rect id="Téglalap 171" o:spid="_x0000_s1030" style="position:absolute;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P+wsIA&#10;AADcAAAADwAAAGRycy9kb3ducmV2LnhtbERPS4vCMBC+C/6HMMLeNNXqKl2jLMsq3nwi7m1oxrbY&#10;TEoTtf57Iwh7m4/vOdN5Y0pxo9oVlhX0exEI4tTqgjMFh/2iOwHhPLLG0jIpeJCD+azdmmKi7Z23&#10;dNv5TIQQdgkqyL2vEildmpNB17MVceDOtjboA6wzqWu8h3BTykEUfUqDBYeGHCv6ySm97K5GQTzO&#10;toPNcnRcnqK/42X9G5+HTazUR6f5/gLhqfH/4rd7pcP8cR9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s/7CwgAAANwAAAAPAAAAAAAAAAAAAAAAAJgCAABkcnMvZG93&#10;bnJldi54bWxQSwUGAAAAAAQABAD1AAAAhwMAAAAA&#10;" strokecolor="white [3212]" strokeweight="2pt">
                  <v:fill r:id="rId2" o:title="" recolor="t" rotate="t" type="frame"/>
                </v:rect>
              </v:group>
              <v:shapetype id="_x0000_t202" coordsize="21600,21600" o:spt="202" path="m,l,21600r21600,l21600,xe">
                <v:stroke joinstyle="miter"/>
                <v:path gradientshapeok="t" o:connecttype="rect"/>
              </v:shapetype>
              <v:shape id="Szövegdoboz 172" o:spid="_x0000_s1031" type="#_x0000_t202" style="position:absolute;left:10326;top:95;width:4381;height:3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9IMMA&#10;AADcAAAADwAAAGRycy9kb3ducmV2LnhtbERPTWvCQBC9C/0PyxR6q5uqmJK6SghavShoBa9DdpoE&#10;s7NpdjXx37tCwds83ufMFr2pxZVaV1lW8DGMQBDnVldcKDj+rN4/QTiPrLG2TApu5GAxfxnMMNG2&#10;4z1dD74QIYRdggpK75tESpeXZNANbUMcuF/bGvQBtoXULXYh3NRyFEVTabDi0FBiQ1lJ+flwMQqy&#10;yfJvtf7eppe46+xYZtHulJ6Venvt0y8Qnnr/FP+7NzrMj0fweCZc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f9IMMAAADcAAAADwAAAAAAAAAAAAAAAACYAgAAZHJzL2Rv&#10;d25yZXYueG1sUEsFBgAAAAAEAAQA9QAAAIgDAAAAAA==&#10;" filled="f" stroked="f" strokeweight=".5pt">
                <v:textbox inset=",7.2pt,,7.2pt">
                  <w:txbxContent>
                    <w:p w14:paraId="717F5AE0" w14:textId="77777777" w:rsidR="00D27F3A" w:rsidRDefault="00D27F3A">
                      <w:pPr>
                        <w:pStyle w:val="lfej"/>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C2448F">
                        <w:rPr>
                          <w:noProof/>
                          <w:color w:val="FFFFFF" w:themeColor="background1"/>
                          <w:sz w:val="24"/>
                          <w:szCs w:val="24"/>
                        </w:rPr>
                        <w:t>1</w:t>
                      </w:r>
                      <w:r>
                        <w:rPr>
                          <w:color w:val="FFFFFF" w:themeColor="background1"/>
                          <w:sz w:val="24"/>
                          <w:szCs w:val="24"/>
                        </w:rPr>
                        <w:fldChar w:fldCharType="end"/>
                      </w:r>
                    </w:p>
                  </w:txbxContent>
                </v:textbox>
              </v:shape>
              <w10:wrap anchorx="page" anchory="page"/>
            </v:group>
          </w:pict>
        </mc:Fallback>
      </mc:AlternateContent>
    </w:r>
    <w:r w:rsidR="00D27F3A">
      <w:t>Gólyahír Bölcsőde Sülysáp</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6724FB2"/>
    <w:lvl w:ilvl="0">
      <w:numFmt w:val="decimal"/>
      <w:lvlText w:val="*"/>
      <w:lvlJc w:val="left"/>
    </w:lvl>
  </w:abstractNum>
  <w:abstractNum w:abstractNumId="1">
    <w:nsid w:val="01BD67D5"/>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420EF4"/>
    <w:multiLevelType w:val="hybridMultilevel"/>
    <w:tmpl w:val="D0806620"/>
    <w:lvl w:ilvl="0" w:tplc="E380562A">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A341563"/>
    <w:multiLevelType w:val="hybridMultilevel"/>
    <w:tmpl w:val="5240B9A8"/>
    <w:lvl w:ilvl="0" w:tplc="E380562A">
      <w:start w:val="1"/>
      <w:numFmt w:val="bullet"/>
      <w:lvlText w:val="-"/>
      <w:lvlJc w:val="left"/>
      <w:pPr>
        <w:ind w:left="502" w:hanging="360"/>
      </w:pPr>
      <w:rPr>
        <w:rFonts w:ascii="Times New Roman" w:eastAsia="Times New Roman" w:hAnsi="Times New Roman" w:cs="Times New Roman" w:hint="default"/>
      </w:rPr>
    </w:lvl>
    <w:lvl w:ilvl="1" w:tplc="040E0003" w:tentative="1">
      <w:start w:val="1"/>
      <w:numFmt w:val="bullet"/>
      <w:lvlText w:val="o"/>
      <w:lvlJc w:val="left"/>
      <w:pPr>
        <w:ind w:left="1506" w:hanging="360"/>
      </w:pPr>
      <w:rPr>
        <w:rFonts w:ascii="Courier New" w:hAnsi="Courier New" w:cs="Courier New" w:hint="default"/>
      </w:rPr>
    </w:lvl>
    <w:lvl w:ilvl="2" w:tplc="040E0005" w:tentative="1">
      <w:start w:val="1"/>
      <w:numFmt w:val="bullet"/>
      <w:lvlText w:val=""/>
      <w:lvlJc w:val="left"/>
      <w:pPr>
        <w:ind w:left="2226" w:hanging="360"/>
      </w:pPr>
      <w:rPr>
        <w:rFonts w:ascii="Wingdings" w:hAnsi="Wingdings" w:hint="default"/>
      </w:rPr>
    </w:lvl>
    <w:lvl w:ilvl="3" w:tplc="040E0001" w:tentative="1">
      <w:start w:val="1"/>
      <w:numFmt w:val="bullet"/>
      <w:lvlText w:val=""/>
      <w:lvlJc w:val="left"/>
      <w:pPr>
        <w:ind w:left="2946" w:hanging="360"/>
      </w:pPr>
      <w:rPr>
        <w:rFonts w:ascii="Symbol" w:hAnsi="Symbol" w:hint="default"/>
      </w:rPr>
    </w:lvl>
    <w:lvl w:ilvl="4" w:tplc="040E0003" w:tentative="1">
      <w:start w:val="1"/>
      <w:numFmt w:val="bullet"/>
      <w:lvlText w:val="o"/>
      <w:lvlJc w:val="left"/>
      <w:pPr>
        <w:ind w:left="3666" w:hanging="360"/>
      </w:pPr>
      <w:rPr>
        <w:rFonts w:ascii="Courier New" w:hAnsi="Courier New" w:cs="Courier New" w:hint="default"/>
      </w:rPr>
    </w:lvl>
    <w:lvl w:ilvl="5" w:tplc="040E0005" w:tentative="1">
      <w:start w:val="1"/>
      <w:numFmt w:val="bullet"/>
      <w:lvlText w:val=""/>
      <w:lvlJc w:val="left"/>
      <w:pPr>
        <w:ind w:left="4386" w:hanging="360"/>
      </w:pPr>
      <w:rPr>
        <w:rFonts w:ascii="Wingdings" w:hAnsi="Wingdings" w:hint="default"/>
      </w:rPr>
    </w:lvl>
    <w:lvl w:ilvl="6" w:tplc="040E0001" w:tentative="1">
      <w:start w:val="1"/>
      <w:numFmt w:val="bullet"/>
      <w:lvlText w:val=""/>
      <w:lvlJc w:val="left"/>
      <w:pPr>
        <w:ind w:left="5106" w:hanging="360"/>
      </w:pPr>
      <w:rPr>
        <w:rFonts w:ascii="Symbol" w:hAnsi="Symbol" w:hint="default"/>
      </w:rPr>
    </w:lvl>
    <w:lvl w:ilvl="7" w:tplc="040E0003" w:tentative="1">
      <w:start w:val="1"/>
      <w:numFmt w:val="bullet"/>
      <w:lvlText w:val="o"/>
      <w:lvlJc w:val="left"/>
      <w:pPr>
        <w:ind w:left="5826" w:hanging="360"/>
      </w:pPr>
      <w:rPr>
        <w:rFonts w:ascii="Courier New" w:hAnsi="Courier New" w:cs="Courier New" w:hint="default"/>
      </w:rPr>
    </w:lvl>
    <w:lvl w:ilvl="8" w:tplc="040E0005" w:tentative="1">
      <w:start w:val="1"/>
      <w:numFmt w:val="bullet"/>
      <w:lvlText w:val=""/>
      <w:lvlJc w:val="left"/>
      <w:pPr>
        <w:ind w:left="6546" w:hanging="360"/>
      </w:pPr>
      <w:rPr>
        <w:rFonts w:ascii="Wingdings" w:hAnsi="Wingdings" w:hint="default"/>
      </w:rPr>
    </w:lvl>
  </w:abstractNum>
  <w:abstractNum w:abstractNumId="4">
    <w:nsid w:val="0B643AEE"/>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681D8F"/>
    <w:multiLevelType w:val="multilevel"/>
    <w:tmpl w:val="57B07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79451E"/>
    <w:multiLevelType w:val="hybridMultilevel"/>
    <w:tmpl w:val="A3AEF944"/>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BB40756"/>
    <w:multiLevelType w:val="hybridMultilevel"/>
    <w:tmpl w:val="499A0514"/>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2CAE5206"/>
    <w:multiLevelType w:val="hybridMultilevel"/>
    <w:tmpl w:val="DAC2E78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nsid w:val="30321DC6"/>
    <w:multiLevelType w:val="multilevel"/>
    <w:tmpl w:val="040E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9E38B2"/>
    <w:multiLevelType w:val="hybridMultilevel"/>
    <w:tmpl w:val="D2E4055C"/>
    <w:lvl w:ilvl="0" w:tplc="FFFFFFFF">
      <w:start w:val="1"/>
      <w:numFmt w:val="bullet"/>
      <w:lvlText w:val="­"/>
      <w:lvlJc w:val="left"/>
      <w:pPr>
        <w:ind w:left="1776" w:hanging="360"/>
      </w:pPr>
      <w:rPr>
        <w:rFonts w:ascii="Courier New" w:hAnsi="Courier New" w:hint="default"/>
      </w:rPr>
    </w:lvl>
    <w:lvl w:ilvl="1" w:tplc="040E0003">
      <w:start w:val="1"/>
      <w:numFmt w:val="bullet"/>
      <w:lvlText w:val="o"/>
      <w:lvlJc w:val="left"/>
      <w:pPr>
        <w:ind w:left="2496" w:hanging="360"/>
      </w:pPr>
      <w:rPr>
        <w:rFonts w:ascii="Courier New" w:hAnsi="Courier New" w:cs="Courier New" w:hint="default"/>
      </w:rPr>
    </w:lvl>
    <w:lvl w:ilvl="2" w:tplc="040E0005" w:tentative="1">
      <w:start w:val="1"/>
      <w:numFmt w:val="bullet"/>
      <w:lvlText w:val=""/>
      <w:lvlJc w:val="left"/>
      <w:pPr>
        <w:ind w:left="3216" w:hanging="360"/>
      </w:pPr>
      <w:rPr>
        <w:rFonts w:ascii="Wingdings" w:hAnsi="Wingdings" w:hint="default"/>
      </w:rPr>
    </w:lvl>
    <w:lvl w:ilvl="3" w:tplc="040E0001" w:tentative="1">
      <w:start w:val="1"/>
      <w:numFmt w:val="bullet"/>
      <w:lvlText w:val=""/>
      <w:lvlJc w:val="left"/>
      <w:pPr>
        <w:ind w:left="3936" w:hanging="360"/>
      </w:pPr>
      <w:rPr>
        <w:rFonts w:ascii="Symbol" w:hAnsi="Symbol" w:hint="default"/>
      </w:rPr>
    </w:lvl>
    <w:lvl w:ilvl="4" w:tplc="040E0003" w:tentative="1">
      <w:start w:val="1"/>
      <w:numFmt w:val="bullet"/>
      <w:lvlText w:val="o"/>
      <w:lvlJc w:val="left"/>
      <w:pPr>
        <w:ind w:left="4656" w:hanging="360"/>
      </w:pPr>
      <w:rPr>
        <w:rFonts w:ascii="Courier New" w:hAnsi="Courier New" w:cs="Courier New" w:hint="default"/>
      </w:rPr>
    </w:lvl>
    <w:lvl w:ilvl="5" w:tplc="040E0005" w:tentative="1">
      <w:start w:val="1"/>
      <w:numFmt w:val="bullet"/>
      <w:lvlText w:val=""/>
      <w:lvlJc w:val="left"/>
      <w:pPr>
        <w:ind w:left="5376" w:hanging="360"/>
      </w:pPr>
      <w:rPr>
        <w:rFonts w:ascii="Wingdings" w:hAnsi="Wingdings" w:hint="default"/>
      </w:rPr>
    </w:lvl>
    <w:lvl w:ilvl="6" w:tplc="040E0001" w:tentative="1">
      <w:start w:val="1"/>
      <w:numFmt w:val="bullet"/>
      <w:lvlText w:val=""/>
      <w:lvlJc w:val="left"/>
      <w:pPr>
        <w:ind w:left="6096" w:hanging="360"/>
      </w:pPr>
      <w:rPr>
        <w:rFonts w:ascii="Symbol" w:hAnsi="Symbol" w:hint="default"/>
      </w:rPr>
    </w:lvl>
    <w:lvl w:ilvl="7" w:tplc="040E0003" w:tentative="1">
      <w:start w:val="1"/>
      <w:numFmt w:val="bullet"/>
      <w:lvlText w:val="o"/>
      <w:lvlJc w:val="left"/>
      <w:pPr>
        <w:ind w:left="6816" w:hanging="360"/>
      </w:pPr>
      <w:rPr>
        <w:rFonts w:ascii="Courier New" w:hAnsi="Courier New" w:cs="Courier New" w:hint="default"/>
      </w:rPr>
    </w:lvl>
    <w:lvl w:ilvl="8" w:tplc="040E0005" w:tentative="1">
      <w:start w:val="1"/>
      <w:numFmt w:val="bullet"/>
      <w:lvlText w:val=""/>
      <w:lvlJc w:val="left"/>
      <w:pPr>
        <w:ind w:left="7536" w:hanging="360"/>
      </w:pPr>
      <w:rPr>
        <w:rFonts w:ascii="Wingdings" w:hAnsi="Wingdings" w:hint="default"/>
      </w:rPr>
    </w:lvl>
  </w:abstractNum>
  <w:abstractNum w:abstractNumId="11">
    <w:nsid w:val="33B738AC"/>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40610CC"/>
    <w:multiLevelType w:val="hybridMultilevel"/>
    <w:tmpl w:val="7CE4D462"/>
    <w:lvl w:ilvl="0" w:tplc="05BAEFE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50B27D3"/>
    <w:multiLevelType w:val="hybridMultilevel"/>
    <w:tmpl w:val="13E817F2"/>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35485662"/>
    <w:multiLevelType w:val="hybridMultilevel"/>
    <w:tmpl w:val="524ED2F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35D4422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FC452B"/>
    <w:multiLevelType w:val="hybridMultilevel"/>
    <w:tmpl w:val="A9CA40CA"/>
    <w:lvl w:ilvl="0" w:tplc="040E000F">
      <w:start w:val="1"/>
      <w:numFmt w:val="decimal"/>
      <w:lvlText w:val="%1."/>
      <w:lvlJc w:val="left"/>
      <w:pPr>
        <w:ind w:left="1512" w:hanging="360"/>
      </w:pPr>
    </w:lvl>
    <w:lvl w:ilvl="1" w:tplc="040E0019" w:tentative="1">
      <w:start w:val="1"/>
      <w:numFmt w:val="lowerLetter"/>
      <w:lvlText w:val="%2."/>
      <w:lvlJc w:val="left"/>
      <w:pPr>
        <w:ind w:left="2232" w:hanging="360"/>
      </w:pPr>
    </w:lvl>
    <w:lvl w:ilvl="2" w:tplc="040E001B" w:tentative="1">
      <w:start w:val="1"/>
      <w:numFmt w:val="lowerRoman"/>
      <w:lvlText w:val="%3."/>
      <w:lvlJc w:val="right"/>
      <w:pPr>
        <w:ind w:left="2952" w:hanging="180"/>
      </w:pPr>
    </w:lvl>
    <w:lvl w:ilvl="3" w:tplc="040E000F" w:tentative="1">
      <w:start w:val="1"/>
      <w:numFmt w:val="decimal"/>
      <w:lvlText w:val="%4."/>
      <w:lvlJc w:val="left"/>
      <w:pPr>
        <w:ind w:left="3672" w:hanging="360"/>
      </w:pPr>
    </w:lvl>
    <w:lvl w:ilvl="4" w:tplc="040E0019" w:tentative="1">
      <w:start w:val="1"/>
      <w:numFmt w:val="lowerLetter"/>
      <w:lvlText w:val="%5."/>
      <w:lvlJc w:val="left"/>
      <w:pPr>
        <w:ind w:left="4392" w:hanging="360"/>
      </w:pPr>
    </w:lvl>
    <w:lvl w:ilvl="5" w:tplc="040E001B" w:tentative="1">
      <w:start w:val="1"/>
      <w:numFmt w:val="lowerRoman"/>
      <w:lvlText w:val="%6."/>
      <w:lvlJc w:val="right"/>
      <w:pPr>
        <w:ind w:left="5112" w:hanging="180"/>
      </w:pPr>
    </w:lvl>
    <w:lvl w:ilvl="6" w:tplc="040E000F" w:tentative="1">
      <w:start w:val="1"/>
      <w:numFmt w:val="decimal"/>
      <w:lvlText w:val="%7."/>
      <w:lvlJc w:val="left"/>
      <w:pPr>
        <w:ind w:left="5832" w:hanging="360"/>
      </w:pPr>
    </w:lvl>
    <w:lvl w:ilvl="7" w:tplc="040E0019" w:tentative="1">
      <w:start w:val="1"/>
      <w:numFmt w:val="lowerLetter"/>
      <w:lvlText w:val="%8."/>
      <w:lvlJc w:val="left"/>
      <w:pPr>
        <w:ind w:left="6552" w:hanging="360"/>
      </w:pPr>
    </w:lvl>
    <w:lvl w:ilvl="8" w:tplc="040E001B" w:tentative="1">
      <w:start w:val="1"/>
      <w:numFmt w:val="lowerRoman"/>
      <w:lvlText w:val="%9."/>
      <w:lvlJc w:val="right"/>
      <w:pPr>
        <w:ind w:left="7272" w:hanging="180"/>
      </w:pPr>
    </w:lvl>
  </w:abstractNum>
  <w:abstractNum w:abstractNumId="17">
    <w:nsid w:val="38750D4D"/>
    <w:multiLevelType w:val="hybridMultilevel"/>
    <w:tmpl w:val="E1922B6C"/>
    <w:lvl w:ilvl="0" w:tplc="040E0017">
      <w:start w:val="1"/>
      <w:numFmt w:val="lowerLetter"/>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8">
    <w:nsid w:val="3A050743"/>
    <w:multiLevelType w:val="hybridMultilevel"/>
    <w:tmpl w:val="7694B0E0"/>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3DC45863"/>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0692FB0"/>
    <w:multiLevelType w:val="hybridMultilevel"/>
    <w:tmpl w:val="49DCFD0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41947A01"/>
    <w:multiLevelType w:val="hybridMultilevel"/>
    <w:tmpl w:val="834C976C"/>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4296420D"/>
    <w:multiLevelType w:val="hybridMultilevel"/>
    <w:tmpl w:val="6EECB1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467B2564"/>
    <w:multiLevelType w:val="hybridMultilevel"/>
    <w:tmpl w:val="6D1C5F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46B015BC"/>
    <w:multiLevelType w:val="hybridMultilevel"/>
    <w:tmpl w:val="EBF6ED10"/>
    <w:lvl w:ilvl="0" w:tplc="FFFFFFFF">
      <w:start w:val="1"/>
      <w:numFmt w:val="bullet"/>
      <w:lvlText w:val="­"/>
      <w:lvlJc w:val="left"/>
      <w:pPr>
        <w:ind w:left="2130" w:hanging="360"/>
      </w:pPr>
      <w:rPr>
        <w:rFonts w:ascii="Courier New" w:hAnsi="Courier New"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25">
    <w:nsid w:val="4EE914F4"/>
    <w:multiLevelType w:val="hybridMultilevel"/>
    <w:tmpl w:val="1F8EF2EC"/>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4F122605"/>
    <w:multiLevelType w:val="hybridMultilevel"/>
    <w:tmpl w:val="AF4C7BD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4FCA3C47"/>
    <w:multiLevelType w:val="hybridMultilevel"/>
    <w:tmpl w:val="3C68D9D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509F3BDE"/>
    <w:multiLevelType w:val="multilevel"/>
    <w:tmpl w:val="A03E07AE"/>
    <w:lvl w:ilvl="0">
      <w:start w:val="1"/>
      <w:numFmt w:val="decimal"/>
      <w:lvlText w:val="%1."/>
      <w:lvlJc w:val="left"/>
      <w:pPr>
        <w:ind w:left="360" w:hanging="360"/>
      </w:pPr>
      <w:rPr>
        <w:b/>
        <w:sz w:val="24"/>
      </w:rPr>
    </w:lvl>
    <w:lvl w:ilvl="1">
      <w:start w:val="1"/>
      <w:numFmt w:val="decimal"/>
      <w:lvlText w:val="%1.%2."/>
      <w:lvlJc w:val="left"/>
      <w:pPr>
        <w:ind w:left="792" w:hanging="432"/>
      </w:pPr>
      <w:rPr>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0EE6E91"/>
    <w:multiLevelType w:val="hybridMultilevel"/>
    <w:tmpl w:val="0308B4D2"/>
    <w:lvl w:ilvl="0" w:tplc="5E16DD6C">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53330756"/>
    <w:multiLevelType w:val="multilevel"/>
    <w:tmpl w:val="040E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50E368B"/>
    <w:multiLevelType w:val="hybridMultilevel"/>
    <w:tmpl w:val="869A26A6"/>
    <w:lvl w:ilvl="0" w:tplc="05BAEFEA">
      <w:start w:val="1"/>
      <w:numFmt w:val="bullet"/>
      <w:lvlText w:val=""/>
      <w:lvlJc w:val="left"/>
      <w:pPr>
        <w:ind w:left="2136" w:hanging="360"/>
      </w:pPr>
      <w:rPr>
        <w:rFonts w:ascii="Symbol" w:hAnsi="Symbol"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2">
    <w:nsid w:val="5B0D48D6"/>
    <w:multiLevelType w:val="hybridMultilevel"/>
    <w:tmpl w:val="D7848DD4"/>
    <w:lvl w:ilvl="0" w:tplc="05BAEFEA">
      <w:start w:val="1"/>
      <w:numFmt w:val="bullet"/>
      <w:lvlText w:val=""/>
      <w:lvlJc w:val="left"/>
      <w:pPr>
        <w:ind w:left="2136" w:hanging="360"/>
      </w:pPr>
      <w:rPr>
        <w:rFonts w:ascii="Symbol" w:hAnsi="Symbol"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33">
    <w:nsid w:val="5DAA11E4"/>
    <w:multiLevelType w:val="multilevel"/>
    <w:tmpl w:val="3614F21C"/>
    <w:lvl w:ilvl="0">
      <w:start w:val="1"/>
      <w:numFmt w:val="decimal"/>
      <w:lvlText w:val="%1."/>
      <w:lvlJc w:val="left"/>
      <w:pPr>
        <w:ind w:left="360" w:hanging="360"/>
      </w:pPr>
      <w:rPr>
        <w:b/>
        <w:sz w:val="28"/>
      </w:rPr>
    </w:lvl>
    <w:lvl w:ilvl="1">
      <w:start w:val="1"/>
      <w:numFmt w:val="decimal"/>
      <w:lvlText w:val="%1.%2."/>
      <w:lvlJc w:val="left"/>
      <w:pPr>
        <w:ind w:left="792" w:hanging="432"/>
      </w:pPr>
      <w:rPr>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F700A46"/>
    <w:multiLevelType w:val="hybridMultilevel"/>
    <w:tmpl w:val="B016DDC0"/>
    <w:lvl w:ilvl="0" w:tplc="05BAEFE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5">
    <w:nsid w:val="602E018D"/>
    <w:multiLevelType w:val="multilevel"/>
    <w:tmpl w:val="1CF8B61A"/>
    <w:lvl w:ilvl="0">
      <w:start w:val="1"/>
      <w:numFmt w:val="decimal"/>
      <w:lvlText w:val="%1."/>
      <w:lvlJc w:val="left"/>
      <w:pPr>
        <w:ind w:left="360" w:hanging="360"/>
      </w:pPr>
    </w:lvl>
    <w:lvl w:ilvl="1">
      <w:start w:val="1"/>
      <w:numFmt w:val="decimal"/>
      <w:lvlText w:val="%1.%2."/>
      <w:lvlJc w:val="left"/>
      <w:pPr>
        <w:ind w:left="792" w:hanging="432"/>
      </w:pPr>
      <w:rPr>
        <w:b/>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0AD0AD3"/>
    <w:multiLevelType w:val="hybridMultilevel"/>
    <w:tmpl w:val="E1E819C8"/>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nsid w:val="61704174"/>
    <w:multiLevelType w:val="hybridMultilevel"/>
    <w:tmpl w:val="440C0960"/>
    <w:lvl w:ilvl="0" w:tplc="05BAEFEA">
      <w:start w:val="1"/>
      <w:numFmt w:val="bullet"/>
      <w:lvlText w:val=""/>
      <w:lvlJc w:val="left"/>
      <w:pPr>
        <w:ind w:left="740" w:hanging="360"/>
      </w:pPr>
      <w:rPr>
        <w:rFonts w:ascii="Symbol" w:hAnsi="Symbol" w:hint="default"/>
      </w:rPr>
    </w:lvl>
    <w:lvl w:ilvl="1" w:tplc="040E0003" w:tentative="1">
      <w:start w:val="1"/>
      <w:numFmt w:val="bullet"/>
      <w:lvlText w:val="o"/>
      <w:lvlJc w:val="left"/>
      <w:pPr>
        <w:ind w:left="1460" w:hanging="360"/>
      </w:pPr>
      <w:rPr>
        <w:rFonts w:ascii="Courier New" w:hAnsi="Courier New" w:cs="Courier New" w:hint="default"/>
      </w:rPr>
    </w:lvl>
    <w:lvl w:ilvl="2" w:tplc="040E0005" w:tentative="1">
      <w:start w:val="1"/>
      <w:numFmt w:val="bullet"/>
      <w:lvlText w:val=""/>
      <w:lvlJc w:val="left"/>
      <w:pPr>
        <w:ind w:left="2180" w:hanging="360"/>
      </w:pPr>
      <w:rPr>
        <w:rFonts w:ascii="Wingdings" w:hAnsi="Wingdings" w:hint="default"/>
      </w:rPr>
    </w:lvl>
    <w:lvl w:ilvl="3" w:tplc="040E0001" w:tentative="1">
      <w:start w:val="1"/>
      <w:numFmt w:val="bullet"/>
      <w:lvlText w:val=""/>
      <w:lvlJc w:val="left"/>
      <w:pPr>
        <w:ind w:left="2900" w:hanging="360"/>
      </w:pPr>
      <w:rPr>
        <w:rFonts w:ascii="Symbol" w:hAnsi="Symbol" w:hint="default"/>
      </w:rPr>
    </w:lvl>
    <w:lvl w:ilvl="4" w:tplc="040E0003" w:tentative="1">
      <w:start w:val="1"/>
      <w:numFmt w:val="bullet"/>
      <w:lvlText w:val="o"/>
      <w:lvlJc w:val="left"/>
      <w:pPr>
        <w:ind w:left="3620" w:hanging="360"/>
      </w:pPr>
      <w:rPr>
        <w:rFonts w:ascii="Courier New" w:hAnsi="Courier New" w:cs="Courier New" w:hint="default"/>
      </w:rPr>
    </w:lvl>
    <w:lvl w:ilvl="5" w:tplc="040E0005" w:tentative="1">
      <w:start w:val="1"/>
      <w:numFmt w:val="bullet"/>
      <w:lvlText w:val=""/>
      <w:lvlJc w:val="left"/>
      <w:pPr>
        <w:ind w:left="4340" w:hanging="360"/>
      </w:pPr>
      <w:rPr>
        <w:rFonts w:ascii="Wingdings" w:hAnsi="Wingdings" w:hint="default"/>
      </w:rPr>
    </w:lvl>
    <w:lvl w:ilvl="6" w:tplc="040E0001" w:tentative="1">
      <w:start w:val="1"/>
      <w:numFmt w:val="bullet"/>
      <w:lvlText w:val=""/>
      <w:lvlJc w:val="left"/>
      <w:pPr>
        <w:ind w:left="5060" w:hanging="360"/>
      </w:pPr>
      <w:rPr>
        <w:rFonts w:ascii="Symbol" w:hAnsi="Symbol" w:hint="default"/>
      </w:rPr>
    </w:lvl>
    <w:lvl w:ilvl="7" w:tplc="040E0003" w:tentative="1">
      <w:start w:val="1"/>
      <w:numFmt w:val="bullet"/>
      <w:lvlText w:val="o"/>
      <w:lvlJc w:val="left"/>
      <w:pPr>
        <w:ind w:left="5780" w:hanging="360"/>
      </w:pPr>
      <w:rPr>
        <w:rFonts w:ascii="Courier New" w:hAnsi="Courier New" w:cs="Courier New" w:hint="default"/>
      </w:rPr>
    </w:lvl>
    <w:lvl w:ilvl="8" w:tplc="040E0005" w:tentative="1">
      <w:start w:val="1"/>
      <w:numFmt w:val="bullet"/>
      <w:lvlText w:val=""/>
      <w:lvlJc w:val="left"/>
      <w:pPr>
        <w:ind w:left="6500" w:hanging="360"/>
      </w:pPr>
      <w:rPr>
        <w:rFonts w:ascii="Wingdings" w:hAnsi="Wingdings" w:hint="default"/>
      </w:rPr>
    </w:lvl>
  </w:abstractNum>
  <w:abstractNum w:abstractNumId="38">
    <w:nsid w:val="62DE275B"/>
    <w:multiLevelType w:val="hybridMultilevel"/>
    <w:tmpl w:val="F7C60D04"/>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nsid w:val="67707FEA"/>
    <w:multiLevelType w:val="multilevel"/>
    <w:tmpl w:val="13028E62"/>
    <w:lvl w:ilvl="0">
      <w:start w:val="1"/>
      <w:numFmt w:val="decimal"/>
      <w:pStyle w:val="Cmsor1"/>
      <w:lvlText w:val="%1"/>
      <w:lvlJc w:val="left"/>
      <w:pPr>
        <w:ind w:left="432" w:hanging="432"/>
      </w:pPr>
    </w:lvl>
    <w:lvl w:ilvl="1">
      <w:start w:val="1"/>
      <w:numFmt w:val="decimal"/>
      <w:pStyle w:val="Cmsor2"/>
      <w:lvlText w:val="%1.%2"/>
      <w:lvlJc w:val="left"/>
      <w:pPr>
        <w:ind w:left="576" w:hanging="576"/>
      </w:pPr>
      <w:rPr>
        <w:i w:val="0"/>
      </w:rPr>
    </w:lvl>
    <w:lvl w:ilvl="2">
      <w:start w:val="1"/>
      <w:numFmt w:val="decimal"/>
      <w:pStyle w:val="Cmsor3"/>
      <w:lvlText w:val="%1.%2.%3"/>
      <w:lvlJc w:val="left"/>
      <w:pPr>
        <w:ind w:left="720" w:hanging="720"/>
      </w:pPr>
    </w:lvl>
    <w:lvl w:ilvl="3">
      <w:start w:val="1"/>
      <w:numFmt w:val="decimal"/>
      <w:pStyle w:val="Cmsor4"/>
      <w:lvlText w:val="%1.%2.%3.%4"/>
      <w:lvlJc w:val="left"/>
      <w:pPr>
        <w:ind w:left="864" w:hanging="864"/>
      </w:pPr>
    </w:lvl>
    <w:lvl w:ilvl="4">
      <w:start w:val="1"/>
      <w:numFmt w:val="decimal"/>
      <w:pStyle w:val="Cmsor5"/>
      <w:lvlText w:val="%1.%2.%3.%4.%5"/>
      <w:lvlJc w:val="left"/>
      <w:pPr>
        <w:ind w:left="1008" w:hanging="1008"/>
      </w:pPr>
    </w:lvl>
    <w:lvl w:ilvl="5">
      <w:start w:val="1"/>
      <w:numFmt w:val="decimal"/>
      <w:pStyle w:val="Cmsor6"/>
      <w:lvlText w:val="%1.%2.%3.%4.%5.%6"/>
      <w:lvlJc w:val="left"/>
      <w:pPr>
        <w:ind w:left="1152" w:hanging="1152"/>
      </w:pPr>
    </w:lvl>
    <w:lvl w:ilvl="6">
      <w:start w:val="1"/>
      <w:numFmt w:val="decimal"/>
      <w:pStyle w:val="Cmsor7"/>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40">
    <w:nsid w:val="6A5B77BB"/>
    <w:multiLevelType w:val="hybridMultilevel"/>
    <w:tmpl w:val="3F8649DE"/>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6AB55F90"/>
    <w:multiLevelType w:val="multilevel"/>
    <w:tmpl w:val="A03E07AE"/>
    <w:lvl w:ilvl="0">
      <w:start w:val="1"/>
      <w:numFmt w:val="decimal"/>
      <w:lvlText w:val="%1."/>
      <w:lvlJc w:val="left"/>
      <w:pPr>
        <w:ind w:left="643" w:hanging="360"/>
      </w:pPr>
      <w:rPr>
        <w:b/>
        <w:sz w:val="24"/>
      </w:rPr>
    </w:lvl>
    <w:lvl w:ilvl="1">
      <w:start w:val="1"/>
      <w:numFmt w:val="decimal"/>
      <w:lvlText w:val="%1.%2."/>
      <w:lvlJc w:val="left"/>
      <w:pPr>
        <w:ind w:left="1850" w:hanging="432"/>
      </w:pPr>
      <w:rPr>
        <w:b/>
        <w:sz w:val="24"/>
      </w:rPr>
    </w:lvl>
    <w:lvl w:ilvl="2">
      <w:start w:val="1"/>
      <w:numFmt w:val="decimal"/>
      <w:lvlText w:val="%1.%2.%3."/>
      <w:lvlJc w:val="left"/>
      <w:pPr>
        <w:ind w:left="1507" w:hanging="504"/>
      </w:pPr>
    </w:lvl>
    <w:lvl w:ilvl="3">
      <w:start w:val="1"/>
      <w:numFmt w:val="decimal"/>
      <w:lvlText w:val="%1.%2.%3.%4."/>
      <w:lvlJc w:val="left"/>
      <w:pPr>
        <w:ind w:left="2011" w:hanging="648"/>
      </w:pPr>
    </w:lvl>
    <w:lvl w:ilvl="4">
      <w:start w:val="1"/>
      <w:numFmt w:val="decimal"/>
      <w:lvlText w:val="%1.%2.%3.%4.%5."/>
      <w:lvlJc w:val="left"/>
      <w:pPr>
        <w:ind w:left="2515" w:hanging="792"/>
      </w:pPr>
    </w:lvl>
    <w:lvl w:ilvl="5">
      <w:start w:val="1"/>
      <w:numFmt w:val="decimal"/>
      <w:lvlText w:val="%1.%2.%3.%4.%5.%6."/>
      <w:lvlJc w:val="left"/>
      <w:pPr>
        <w:ind w:left="3019" w:hanging="936"/>
      </w:pPr>
    </w:lvl>
    <w:lvl w:ilvl="6">
      <w:start w:val="1"/>
      <w:numFmt w:val="decimal"/>
      <w:lvlText w:val="%1.%2.%3.%4.%5.%6.%7."/>
      <w:lvlJc w:val="left"/>
      <w:pPr>
        <w:ind w:left="3523" w:hanging="1080"/>
      </w:pPr>
    </w:lvl>
    <w:lvl w:ilvl="7">
      <w:start w:val="1"/>
      <w:numFmt w:val="decimal"/>
      <w:lvlText w:val="%1.%2.%3.%4.%5.%6.%7.%8."/>
      <w:lvlJc w:val="left"/>
      <w:pPr>
        <w:ind w:left="4027" w:hanging="1224"/>
      </w:pPr>
    </w:lvl>
    <w:lvl w:ilvl="8">
      <w:start w:val="1"/>
      <w:numFmt w:val="decimal"/>
      <w:lvlText w:val="%1.%2.%3.%4.%5.%6.%7.%8.%9."/>
      <w:lvlJc w:val="left"/>
      <w:pPr>
        <w:ind w:left="4603" w:hanging="1440"/>
      </w:pPr>
    </w:lvl>
  </w:abstractNum>
  <w:abstractNum w:abstractNumId="42">
    <w:nsid w:val="6FDC0FAE"/>
    <w:multiLevelType w:val="hybridMultilevel"/>
    <w:tmpl w:val="80DAA522"/>
    <w:lvl w:ilvl="0" w:tplc="05BAEFE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3">
    <w:nsid w:val="73391BD2"/>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3B41CAE"/>
    <w:multiLevelType w:val="hybridMultilevel"/>
    <w:tmpl w:val="CFA0C57E"/>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7AE609B8"/>
    <w:multiLevelType w:val="hybridMultilevel"/>
    <w:tmpl w:val="1952A9C8"/>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nsid w:val="7D0F0930"/>
    <w:multiLevelType w:val="hybridMultilevel"/>
    <w:tmpl w:val="3BC0B1C8"/>
    <w:lvl w:ilvl="0" w:tplc="05BAEFE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0"/>
  </w:num>
  <w:num w:numId="2">
    <w:abstractNumId w:val="11"/>
  </w:num>
  <w:num w:numId="3">
    <w:abstractNumId w:val="32"/>
  </w:num>
  <w:num w:numId="4">
    <w:abstractNumId w:val="19"/>
  </w:num>
  <w:num w:numId="5">
    <w:abstractNumId w:val="4"/>
  </w:num>
  <w:num w:numId="6">
    <w:abstractNumId w:val="31"/>
  </w:num>
  <w:num w:numId="7">
    <w:abstractNumId w:val="24"/>
  </w:num>
  <w:num w:numId="8">
    <w:abstractNumId w:val="10"/>
  </w:num>
  <w:num w:numId="9">
    <w:abstractNumId w:val="29"/>
  </w:num>
  <w:num w:numId="10">
    <w:abstractNumId w:val="3"/>
  </w:num>
  <w:num w:numId="11">
    <w:abstractNumId w:val="2"/>
  </w:num>
  <w:num w:numId="12">
    <w:abstractNumId w:val="14"/>
  </w:num>
  <w:num w:numId="13">
    <w:abstractNumId w:val="26"/>
  </w:num>
  <w:num w:numId="14">
    <w:abstractNumId w:val="39"/>
  </w:num>
  <w:num w:numId="15">
    <w:abstractNumId w:val="46"/>
  </w:num>
  <w:num w:numId="16">
    <w:abstractNumId w:val="0"/>
    <w:lvlOverride w:ilvl="0">
      <w:lvl w:ilvl="0">
        <w:numFmt w:val="bullet"/>
        <w:lvlText w:val=""/>
        <w:legacy w:legacy="1" w:legacySpace="0" w:legacyIndent="0"/>
        <w:lvlJc w:val="left"/>
        <w:rPr>
          <w:rFonts w:ascii="Wingdings" w:hAnsi="Wingdings" w:hint="default"/>
          <w:sz w:val="14"/>
        </w:rPr>
      </w:lvl>
    </w:lvlOverride>
  </w:num>
  <w:num w:numId="17">
    <w:abstractNumId w:val="37"/>
  </w:num>
  <w:num w:numId="18">
    <w:abstractNumId w:val="17"/>
  </w:num>
  <w:num w:numId="19">
    <w:abstractNumId w:val="0"/>
    <w:lvlOverride w:ilvl="0">
      <w:lvl w:ilvl="0">
        <w:numFmt w:val="bullet"/>
        <w:lvlText w:val=""/>
        <w:legacy w:legacy="1" w:legacySpace="0" w:legacyIndent="0"/>
        <w:lvlJc w:val="left"/>
        <w:rPr>
          <w:rFonts w:ascii="Wingdings" w:hAnsi="Wingdings" w:hint="default"/>
          <w:sz w:val="18"/>
        </w:rPr>
      </w:lvl>
    </w:lvlOverride>
  </w:num>
  <w:num w:numId="20">
    <w:abstractNumId w:val="0"/>
    <w:lvlOverride w:ilvl="0">
      <w:lvl w:ilvl="0">
        <w:numFmt w:val="bullet"/>
        <w:lvlText w:val=""/>
        <w:legacy w:legacy="1" w:legacySpace="0" w:legacyIndent="0"/>
        <w:lvlJc w:val="left"/>
        <w:rPr>
          <w:rFonts w:ascii="Wingdings" w:hAnsi="Wingdings" w:hint="default"/>
          <w:sz w:val="15"/>
        </w:rPr>
      </w:lvl>
    </w:lvlOverride>
  </w:num>
  <w:num w:numId="21">
    <w:abstractNumId w:val="38"/>
  </w:num>
  <w:num w:numId="22">
    <w:abstractNumId w:val="13"/>
  </w:num>
  <w:num w:numId="23">
    <w:abstractNumId w:val="45"/>
  </w:num>
  <w:num w:numId="24">
    <w:abstractNumId w:val="36"/>
  </w:num>
  <w:num w:numId="25">
    <w:abstractNumId w:val="25"/>
  </w:num>
  <w:num w:numId="26">
    <w:abstractNumId w:val="41"/>
  </w:num>
  <w:num w:numId="27">
    <w:abstractNumId w:val="15"/>
  </w:num>
  <w:num w:numId="28">
    <w:abstractNumId w:val="1"/>
  </w:num>
  <w:num w:numId="29">
    <w:abstractNumId w:val="43"/>
  </w:num>
  <w:num w:numId="30">
    <w:abstractNumId w:val="35"/>
  </w:num>
  <w:num w:numId="31">
    <w:abstractNumId w:val="33"/>
  </w:num>
  <w:num w:numId="32">
    <w:abstractNumId w:val="21"/>
  </w:num>
  <w:num w:numId="33">
    <w:abstractNumId w:val="28"/>
  </w:num>
  <w:num w:numId="34">
    <w:abstractNumId w:val="16"/>
  </w:num>
  <w:num w:numId="35">
    <w:abstractNumId w:val="12"/>
  </w:num>
  <w:num w:numId="36">
    <w:abstractNumId w:val="5"/>
  </w:num>
  <w:num w:numId="37">
    <w:abstractNumId w:val="7"/>
  </w:num>
  <w:num w:numId="38">
    <w:abstractNumId w:val="18"/>
  </w:num>
  <w:num w:numId="39">
    <w:abstractNumId w:val="44"/>
  </w:num>
  <w:num w:numId="40">
    <w:abstractNumId w:val="40"/>
  </w:num>
  <w:num w:numId="41">
    <w:abstractNumId w:val="6"/>
  </w:num>
  <w:num w:numId="42">
    <w:abstractNumId w:val="42"/>
  </w:num>
  <w:num w:numId="43">
    <w:abstractNumId w:val="34"/>
  </w:num>
  <w:num w:numId="44">
    <w:abstractNumId w:val="9"/>
  </w:num>
  <w:num w:numId="45">
    <w:abstractNumId w:val="27"/>
  </w:num>
  <w:num w:numId="46">
    <w:abstractNumId w:val="22"/>
  </w:num>
  <w:num w:numId="47">
    <w:abstractNumId w:val="8"/>
  </w:num>
  <w:num w:numId="48">
    <w:abstractNumId w:val="20"/>
  </w:num>
  <w:num w:numId="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6C7"/>
    <w:rsid w:val="00001727"/>
    <w:rsid w:val="00004A44"/>
    <w:rsid w:val="00006383"/>
    <w:rsid w:val="00007086"/>
    <w:rsid w:val="00024C43"/>
    <w:rsid w:val="0002529B"/>
    <w:rsid w:val="000259B6"/>
    <w:rsid w:val="000260F0"/>
    <w:rsid w:val="000267E1"/>
    <w:rsid w:val="000302B0"/>
    <w:rsid w:val="00031940"/>
    <w:rsid w:val="00031E09"/>
    <w:rsid w:val="00040DE0"/>
    <w:rsid w:val="00041194"/>
    <w:rsid w:val="00044249"/>
    <w:rsid w:val="000442EF"/>
    <w:rsid w:val="00046889"/>
    <w:rsid w:val="0004783C"/>
    <w:rsid w:val="00052539"/>
    <w:rsid w:val="00054AE6"/>
    <w:rsid w:val="00056539"/>
    <w:rsid w:val="00061C21"/>
    <w:rsid w:val="000673BB"/>
    <w:rsid w:val="00070C4E"/>
    <w:rsid w:val="00070E25"/>
    <w:rsid w:val="000732A7"/>
    <w:rsid w:val="00073DDE"/>
    <w:rsid w:val="0007456B"/>
    <w:rsid w:val="00074F36"/>
    <w:rsid w:val="0007517C"/>
    <w:rsid w:val="000766A6"/>
    <w:rsid w:val="00076E74"/>
    <w:rsid w:val="000820B4"/>
    <w:rsid w:val="000829BF"/>
    <w:rsid w:val="00085096"/>
    <w:rsid w:val="00091B63"/>
    <w:rsid w:val="00091B64"/>
    <w:rsid w:val="00094494"/>
    <w:rsid w:val="00097811"/>
    <w:rsid w:val="000A1020"/>
    <w:rsid w:val="000A1BA6"/>
    <w:rsid w:val="000A20B6"/>
    <w:rsid w:val="000A302E"/>
    <w:rsid w:val="000A3B6A"/>
    <w:rsid w:val="000A79BE"/>
    <w:rsid w:val="000A7ECB"/>
    <w:rsid w:val="000B15E9"/>
    <w:rsid w:val="000B1B8D"/>
    <w:rsid w:val="000B2692"/>
    <w:rsid w:val="000B2FD5"/>
    <w:rsid w:val="000B59C0"/>
    <w:rsid w:val="000C088E"/>
    <w:rsid w:val="000C0923"/>
    <w:rsid w:val="000C09EE"/>
    <w:rsid w:val="000C1232"/>
    <w:rsid w:val="000C1EC3"/>
    <w:rsid w:val="000C2B7A"/>
    <w:rsid w:val="000C5584"/>
    <w:rsid w:val="000C5B11"/>
    <w:rsid w:val="000C775A"/>
    <w:rsid w:val="000D08BB"/>
    <w:rsid w:val="000D0B17"/>
    <w:rsid w:val="000D1CAB"/>
    <w:rsid w:val="000D2B09"/>
    <w:rsid w:val="000D3E83"/>
    <w:rsid w:val="000D44B7"/>
    <w:rsid w:val="000D48F7"/>
    <w:rsid w:val="000D6366"/>
    <w:rsid w:val="000D7796"/>
    <w:rsid w:val="000E1CAC"/>
    <w:rsid w:val="000E2D5A"/>
    <w:rsid w:val="000E69A4"/>
    <w:rsid w:val="000F0306"/>
    <w:rsid w:val="000F2228"/>
    <w:rsid w:val="000F25A2"/>
    <w:rsid w:val="000F28C4"/>
    <w:rsid w:val="000F4C30"/>
    <w:rsid w:val="000F5D47"/>
    <w:rsid w:val="000F68A8"/>
    <w:rsid w:val="000F6EE2"/>
    <w:rsid w:val="000F727D"/>
    <w:rsid w:val="00100210"/>
    <w:rsid w:val="001006EC"/>
    <w:rsid w:val="001015FA"/>
    <w:rsid w:val="0010266F"/>
    <w:rsid w:val="00104BFA"/>
    <w:rsid w:val="00106EED"/>
    <w:rsid w:val="00111242"/>
    <w:rsid w:val="00111887"/>
    <w:rsid w:val="00112447"/>
    <w:rsid w:val="00114E9F"/>
    <w:rsid w:val="00120020"/>
    <w:rsid w:val="0012254F"/>
    <w:rsid w:val="00123BB1"/>
    <w:rsid w:val="00125FB2"/>
    <w:rsid w:val="0012796F"/>
    <w:rsid w:val="00130B3A"/>
    <w:rsid w:val="001317D5"/>
    <w:rsid w:val="00133E0C"/>
    <w:rsid w:val="001347DA"/>
    <w:rsid w:val="00135B60"/>
    <w:rsid w:val="0013766E"/>
    <w:rsid w:val="00137B38"/>
    <w:rsid w:val="00140510"/>
    <w:rsid w:val="0014171F"/>
    <w:rsid w:val="001441CE"/>
    <w:rsid w:val="001442AD"/>
    <w:rsid w:val="00144650"/>
    <w:rsid w:val="0014527A"/>
    <w:rsid w:val="00147C99"/>
    <w:rsid w:val="0015496C"/>
    <w:rsid w:val="00154F66"/>
    <w:rsid w:val="0015531F"/>
    <w:rsid w:val="00155BDA"/>
    <w:rsid w:val="0015652D"/>
    <w:rsid w:val="00156A3D"/>
    <w:rsid w:val="001654AB"/>
    <w:rsid w:val="00165999"/>
    <w:rsid w:val="0017024A"/>
    <w:rsid w:val="0017084D"/>
    <w:rsid w:val="001722EB"/>
    <w:rsid w:val="00174A48"/>
    <w:rsid w:val="001756F9"/>
    <w:rsid w:val="00175CCA"/>
    <w:rsid w:val="00176D9A"/>
    <w:rsid w:val="0017723F"/>
    <w:rsid w:val="001777C0"/>
    <w:rsid w:val="00177801"/>
    <w:rsid w:val="001778B2"/>
    <w:rsid w:val="00181053"/>
    <w:rsid w:val="001814A4"/>
    <w:rsid w:val="00181D42"/>
    <w:rsid w:val="001846C0"/>
    <w:rsid w:val="00186549"/>
    <w:rsid w:val="00186E39"/>
    <w:rsid w:val="00192561"/>
    <w:rsid w:val="00196F02"/>
    <w:rsid w:val="001971E7"/>
    <w:rsid w:val="001A039D"/>
    <w:rsid w:val="001A0894"/>
    <w:rsid w:val="001A0905"/>
    <w:rsid w:val="001A1FBD"/>
    <w:rsid w:val="001A20D2"/>
    <w:rsid w:val="001A33C0"/>
    <w:rsid w:val="001A35DB"/>
    <w:rsid w:val="001A772F"/>
    <w:rsid w:val="001A7FEC"/>
    <w:rsid w:val="001B0329"/>
    <w:rsid w:val="001B3205"/>
    <w:rsid w:val="001B7D81"/>
    <w:rsid w:val="001C4707"/>
    <w:rsid w:val="001C5222"/>
    <w:rsid w:val="001C6AEF"/>
    <w:rsid w:val="001C6CD3"/>
    <w:rsid w:val="001D09F0"/>
    <w:rsid w:val="001D3B36"/>
    <w:rsid w:val="001D5B4B"/>
    <w:rsid w:val="001D76A9"/>
    <w:rsid w:val="001D77AC"/>
    <w:rsid w:val="001E0223"/>
    <w:rsid w:val="001E136C"/>
    <w:rsid w:val="001E3823"/>
    <w:rsid w:val="001E44EE"/>
    <w:rsid w:val="001E5B90"/>
    <w:rsid w:val="001F0F69"/>
    <w:rsid w:val="001F2C96"/>
    <w:rsid w:val="001F4D0B"/>
    <w:rsid w:val="001F6F7A"/>
    <w:rsid w:val="002001FC"/>
    <w:rsid w:val="00201ACD"/>
    <w:rsid w:val="002021F2"/>
    <w:rsid w:val="00202C0D"/>
    <w:rsid w:val="00204DAD"/>
    <w:rsid w:val="00204E6C"/>
    <w:rsid w:val="0020502F"/>
    <w:rsid w:val="002105CB"/>
    <w:rsid w:val="0021148B"/>
    <w:rsid w:val="00211A22"/>
    <w:rsid w:val="00211C09"/>
    <w:rsid w:val="00212B65"/>
    <w:rsid w:val="002131A4"/>
    <w:rsid w:val="002132F1"/>
    <w:rsid w:val="0021354F"/>
    <w:rsid w:val="0021493D"/>
    <w:rsid w:val="00214CE4"/>
    <w:rsid w:val="00216398"/>
    <w:rsid w:val="00226155"/>
    <w:rsid w:val="00227739"/>
    <w:rsid w:val="00234C59"/>
    <w:rsid w:val="002409E5"/>
    <w:rsid w:val="00240FDB"/>
    <w:rsid w:val="00241603"/>
    <w:rsid w:val="00245E30"/>
    <w:rsid w:val="0025055C"/>
    <w:rsid w:val="002512F5"/>
    <w:rsid w:val="00252927"/>
    <w:rsid w:val="00254B7A"/>
    <w:rsid w:val="00254F97"/>
    <w:rsid w:val="00256376"/>
    <w:rsid w:val="0025654A"/>
    <w:rsid w:val="00256FED"/>
    <w:rsid w:val="002652E4"/>
    <w:rsid w:val="002655DD"/>
    <w:rsid w:val="00265CFA"/>
    <w:rsid w:val="002661D2"/>
    <w:rsid w:val="0026659D"/>
    <w:rsid w:val="00267C49"/>
    <w:rsid w:val="00270CEC"/>
    <w:rsid w:val="002722E0"/>
    <w:rsid w:val="00272396"/>
    <w:rsid w:val="0027383D"/>
    <w:rsid w:val="0027585E"/>
    <w:rsid w:val="002758C5"/>
    <w:rsid w:val="002767F0"/>
    <w:rsid w:val="00280CF9"/>
    <w:rsid w:val="00281833"/>
    <w:rsid w:val="00281CC3"/>
    <w:rsid w:val="00281E83"/>
    <w:rsid w:val="002828D8"/>
    <w:rsid w:val="002846F2"/>
    <w:rsid w:val="00284F61"/>
    <w:rsid w:val="00285013"/>
    <w:rsid w:val="00285497"/>
    <w:rsid w:val="002876F5"/>
    <w:rsid w:val="0029307F"/>
    <w:rsid w:val="00293937"/>
    <w:rsid w:val="00295CA2"/>
    <w:rsid w:val="00296D82"/>
    <w:rsid w:val="00297A5C"/>
    <w:rsid w:val="00297FFD"/>
    <w:rsid w:val="002A1347"/>
    <w:rsid w:val="002A4039"/>
    <w:rsid w:val="002A6223"/>
    <w:rsid w:val="002A7CF7"/>
    <w:rsid w:val="002B1428"/>
    <w:rsid w:val="002B1A76"/>
    <w:rsid w:val="002B26EC"/>
    <w:rsid w:val="002B3874"/>
    <w:rsid w:val="002B61D3"/>
    <w:rsid w:val="002C086C"/>
    <w:rsid w:val="002C0881"/>
    <w:rsid w:val="002C1C55"/>
    <w:rsid w:val="002C3185"/>
    <w:rsid w:val="002C32A1"/>
    <w:rsid w:val="002C4637"/>
    <w:rsid w:val="002D16C0"/>
    <w:rsid w:val="002D3E3A"/>
    <w:rsid w:val="002D6D63"/>
    <w:rsid w:val="002E1D0B"/>
    <w:rsid w:val="002E2400"/>
    <w:rsid w:val="002E2FB0"/>
    <w:rsid w:val="002E3826"/>
    <w:rsid w:val="002E568A"/>
    <w:rsid w:val="002E6283"/>
    <w:rsid w:val="002E75D5"/>
    <w:rsid w:val="002E77DF"/>
    <w:rsid w:val="002F041E"/>
    <w:rsid w:val="002F0D76"/>
    <w:rsid w:val="00304637"/>
    <w:rsid w:val="00304CAB"/>
    <w:rsid w:val="003107BE"/>
    <w:rsid w:val="00311541"/>
    <w:rsid w:val="003127B4"/>
    <w:rsid w:val="00316853"/>
    <w:rsid w:val="003215B4"/>
    <w:rsid w:val="0032249E"/>
    <w:rsid w:val="00324E88"/>
    <w:rsid w:val="0032558D"/>
    <w:rsid w:val="00326AC0"/>
    <w:rsid w:val="00326FA0"/>
    <w:rsid w:val="003270F8"/>
    <w:rsid w:val="003278B9"/>
    <w:rsid w:val="003343D1"/>
    <w:rsid w:val="00335244"/>
    <w:rsid w:val="0033713B"/>
    <w:rsid w:val="00337997"/>
    <w:rsid w:val="003415D7"/>
    <w:rsid w:val="003424FB"/>
    <w:rsid w:val="00342FEE"/>
    <w:rsid w:val="00347BE3"/>
    <w:rsid w:val="00347E86"/>
    <w:rsid w:val="003524E0"/>
    <w:rsid w:val="00352C9A"/>
    <w:rsid w:val="003530AC"/>
    <w:rsid w:val="003603D7"/>
    <w:rsid w:val="00362AE8"/>
    <w:rsid w:val="0036385A"/>
    <w:rsid w:val="003648BE"/>
    <w:rsid w:val="00366B59"/>
    <w:rsid w:val="003676D1"/>
    <w:rsid w:val="003704CC"/>
    <w:rsid w:val="00370CB2"/>
    <w:rsid w:val="00375127"/>
    <w:rsid w:val="00375A55"/>
    <w:rsid w:val="00381F93"/>
    <w:rsid w:val="003837BE"/>
    <w:rsid w:val="003862DB"/>
    <w:rsid w:val="00390214"/>
    <w:rsid w:val="00390860"/>
    <w:rsid w:val="003920FC"/>
    <w:rsid w:val="003936ED"/>
    <w:rsid w:val="003946C7"/>
    <w:rsid w:val="003946D8"/>
    <w:rsid w:val="00394A5C"/>
    <w:rsid w:val="00394E6A"/>
    <w:rsid w:val="00394F60"/>
    <w:rsid w:val="00395A14"/>
    <w:rsid w:val="003A0217"/>
    <w:rsid w:val="003A1BAF"/>
    <w:rsid w:val="003A1FC9"/>
    <w:rsid w:val="003A209F"/>
    <w:rsid w:val="003A2E74"/>
    <w:rsid w:val="003A329E"/>
    <w:rsid w:val="003B08EA"/>
    <w:rsid w:val="003B2E03"/>
    <w:rsid w:val="003C05E6"/>
    <w:rsid w:val="003C2EFD"/>
    <w:rsid w:val="003C3116"/>
    <w:rsid w:val="003C3854"/>
    <w:rsid w:val="003D3D15"/>
    <w:rsid w:val="003D3E0B"/>
    <w:rsid w:val="003D5E8F"/>
    <w:rsid w:val="003E0A41"/>
    <w:rsid w:val="003E0A93"/>
    <w:rsid w:val="003E2346"/>
    <w:rsid w:val="003E394E"/>
    <w:rsid w:val="003E3D0F"/>
    <w:rsid w:val="003F0AD7"/>
    <w:rsid w:val="003F0B10"/>
    <w:rsid w:val="003F0ECA"/>
    <w:rsid w:val="003F12CE"/>
    <w:rsid w:val="003F163C"/>
    <w:rsid w:val="003F76C1"/>
    <w:rsid w:val="00400250"/>
    <w:rsid w:val="004045CE"/>
    <w:rsid w:val="004047E1"/>
    <w:rsid w:val="004101AB"/>
    <w:rsid w:val="00410C86"/>
    <w:rsid w:val="00411096"/>
    <w:rsid w:val="004133BC"/>
    <w:rsid w:val="00417AA2"/>
    <w:rsid w:val="00420A3D"/>
    <w:rsid w:val="00424146"/>
    <w:rsid w:val="0042490B"/>
    <w:rsid w:val="00425A78"/>
    <w:rsid w:val="00425AFB"/>
    <w:rsid w:val="0042642F"/>
    <w:rsid w:val="00427FD8"/>
    <w:rsid w:val="00430654"/>
    <w:rsid w:val="00431790"/>
    <w:rsid w:val="004353B0"/>
    <w:rsid w:val="00436A28"/>
    <w:rsid w:val="004370F8"/>
    <w:rsid w:val="0044384A"/>
    <w:rsid w:val="00444E31"/>
    <w:rsid w:val="0044538C"/>
    <w:rsid w:val="004465CF"/>
    <w:rsid w:val="00446C36"/>
    <w:rsid w:val="0044705C"/>
    <w:rsid w:val="004509C4"/>
    <w:rsid w:val="00451E09"/>
    <w:rsid w:val="0045333F"/>
    <w:rsid w:val="00454E98"/>
    <w:rsid w:val="004554A2"/>
    <w:rsid w:val="00455C24"/>
    <w:rsid w:val="00456705"/>
    <w:rsid w:val="0045719D"/>
    <w:rsid w:val="00466E03"/>
    <w:rsid w:val="00467720"/>
    <w:rsid w:val="00472557"/>
    <w:rsid w:val="004774E4"/>
    <w:rsid w:val="00481FD2"/>
    <w:rsid w:val="004845C6"/>
    <w:rsid w:val="00484ED6"/>
    <w:rsid w:val="004878C8"/>
    <w:rsid w:val="004904AB"/>
    <w:rsid w:val="00491B2F"/>
    <w:rsid w:val="00493247"/>
    <w:rsid w:val="004940A1"/>
    <w:rsid w:val="004963F8"/>
    <w:rsid w:val="004A01CF"/>
    <w:rsid w:val="004A1210"/>
    <w:rsid w:val="004A12C7"/>
    <w:rsid w:val="004A1760"/>
    <w:rsid w:val="004A3FFA"/>
    <w:rsid w:val="004A4D34"/>
    <w:rsid w:val="004A59B5"/>
    <w:rsid w:val="004A6262"/>
    <w:rsid w:val="004A66A4"/>
    <w:rsid w:val="004A75B5"/>
    <w:rsid w:val="004B05B0"/>
    <w:rsid w:val="004B150A"/>
    <w:rsid w:val="004B2AA8"/>
    <w:rsid w:val="004B41B9"/>
    <w:rsid w:val="004B4213"/>
    <w:rsid w:val="004B5123"/>
    <w:rsid w:val="004B7E80"/>
    <w:rsid w:val="004C1C84"/>
    <w:rsid w:val="004C3BF9"/>
    <w:rsid w:val="004C56C0"/>
    <w:rsid w:val="004D1509"/>
    <w:rsid w:val="004D360B"/>
    <w:rsid w:val="004D3BA7"/>
    <w:rsid w:val="004D6551"/>
    <w:rsid w:val="004D7F29"/>
    <w:rsid w:val="004E091A"/>
    <w:rsid w:val="004E0D9F"/>
    <w:rsid w:val="004E2397"/>
    <w:rsid w:val="004E3032"/>
    <w:rsid w:val="004E34B1"/>
    <w:rsid w:val="004E6D29"/>
    <w:rsid w:val="004F0C6D"/>
    <w:rsid w:val="004F186B"/>
    <w:rsid w:val="004F2BD9"/>
    <w:rsid w:val="0050294E"/>
    <w:rsid w:val="005050AE"/>
    <w:rsid w:val="00505FEA"/>
    <w:rsid w:val="00506125"/>
    <w:rsid w:val="00512E91"/>
    <w:rsid w:val="005151CC"/>
    <w:rsid w:val="00516BE1"/>
    <w:rsid w:val="00516E8F"/>
    <w:rsid w:val="00517947"/>
    <w:rsid w:val="00520B9D"/>
    <w:rsid w:val="00520D77"/>
    <w:rsid w:val="005218E0"/>
    <w:rsid w:val="00521EA1"/>
    <w:rsid w:val="005257C0"/>
    <w:rsid w:val="005261BF"/>
    <w:rsid w:val="005268ED"/>
    <w:rsid w:val="00527283"/>
    <w:rsid w:val="005344EE"/>
    <w:rsid w:val="005355F7"/>
    <w:rsid w:val="0053625A"/>
    <w:rsid w:val="00537981"/>
    <w:rsid w:val="00543C29"/>
    <w:rsid w:val="00546DA0"/>
    <w:rsid w:val="0055111B"/>
    <w:rsid w:val="00553E40"/>
    <w:rsid w:val="0055402A"/>
    <w:rsid w:val="00554EB7"/>
    <w:rsid w:val="00555D71"/>
    <w:rsid w:val="005560DD"/>
    <w:rsid w:val="005569FA"/>
    <w:rsid w:val="00560542"/>
    <w:rsid w:val="00561244"/>
    <w:rsid w:val="00561F7D"/>
    <w:rsid w:val="00565AD2"/>
    <w:rsid w:val="00565B9E"/>
    <w:rsid w:val="005660F3"/>
    <w:rsid w:val="00566EC3"/>
    <w:rsid w:val="005702E0"/>
    <w:rsid w:val="005715FF"/>
    <w:rsid w:val="00574583"/>
    <w:rsid w:val="0057558C"/>
    <w:rsid w:val="00580EA1"/>
    <w:rsid w:val="00581837"/>
    <w:rsid w:val="00581E97"/>
    <w:rsid w:val="00584545"/>
    <w:rsid w:val="00585C30"/>
    <w:rsid w:val="005919E7"/>
    <w:rsid w:val="00591BF5"/>
    <w:rsid w:val="00591CAF"/>
    <w:rsid w:val="00591DB8"/>
    <w:rsid w:val="00591FCB"/>
    <w:rsid w:val="0059317F"/>
    <w:rsid w:val="00594F79"/>
    <w:rsid w:val="005958CA"/>
    <w:rsid w:val="00596281"/>
    <w:rsid w:val="005973B0"/>
    <w:rsid w:val="00597940"/>
    <w:rsid w:val="005A01D0"/>
    <w:rsid w:val="005A1418"/>
    <w:rsid w:val="005B070E"/>
    <w:rsid w:val="005B26E1"/>
    <w:rsid w:val="005B3DC8"/>
    <w:rsid w:val="005B4D58"/>
    <w:rsid w:val="005B68AE"/>
    <w:rsid w:val="005B7D19"/>
    <w:rsid w:val="005B7E3D"/>
    <w:rsid w:val="005C0B20"/>
    <w:rsid w:val="005C0FE2"/>
    <w:rsid w:val="005C5FD1"/>
    <w:rsid w:val="005D07BA"/>
    <w:rsid w:val="005D1D15"/>
    <w:rsid w:val="005D2D35"/>
    <w:rsid w:val="005E22A1"/>
    <w:rsid w:val="005E278F"/>
    <w:rsid w:val="005E51E7"/>
    <w:rsid w:val="005E64A6"/>
    <w:rsid w:val="005F00DD"/>
    <w:rsid w:val="005F1A3E"/>
    <w:rsid w:val="005F4446"/>
    <w:rsid w:val="005F4E4B"/>
    <w:rsid w:val="005F748D"/>
    <w:rsid w:val="006029B7"/>
    <w:rsid w:val="00602A82"/>
    <w:rsid w:val="006042EC"/>
    <w:rsid w:val="00605A10"/>
    <w:rsid w:val="00613231"/>
    <w:rsid w:val="00614972"/>
    <w:rsid w:val="0061594C"/>
    <w:rsid w:val="0062420D"/>
    <w:rsid w:val="006302F8"/>
    <w:rsid w:val="006318E8"/>
    <w:rsid w:val="00632628"/>
    <w:rsid w:val="00634981"/>
    <w:rsid w:val="006367A6"/>
    <w:rsid w:val="00637F54"/>
    <w:rsid w:val="006400F4"/>
    <w:rsid w:val="006409B4"/>
    <w:rsid w:val="006414EB"/>
    <w:rsid w:val="00642745"/>
    <w:rsid w:val="00642A47"/>
    <w:rsid w:val="006432A8"/>
    <w:rsid w:val="0064347F"/>
    <w:rsid w:val="00646481"/>
    <w:rsid w:val="006475BC"/>
    <w:rsid w:val="006479E9"/>
    <w:rsid w:val="006510DF"/>
    <w:rsid w:val="00651586"/>
    <w:rsid w:val="00652C32"/>
    <w:rsid w:val="00652E32"/>
    <w:rsid w:val="006560E0"/>
    <w:rsid w:val="0065617F"/>
    <w:rsid w:val="00660B05"/>
    <w:rsid w:val="006611EC"/>
    <w:rsid w:val="0066218F"/>
    <w:rsid w:val="0066261B"/>
    <w:rsid w:val="006643EB"/>
    <w:rsid w:val="0066593B"/>
    <w:rsid w:val="00665B9F"/>
    <w:rsid w:val="00666373"/>
    <w:rsid w:val="006667BF"/>
    <w:rsid w:val="00674833"/>
    <w:rsid w:val="00674D61"/>
    <w:rsid w:val="006803DF"/>
    <w:rsid w:val="006828FD"/>
    <w:rsid w:val="006833DE"/>
    <w:rsid w:val="00683796"/>
    <w:rsid w:val="00684AC5"/>
    <w:rsid w:val="00691532"/>
    <w:rsid w:val="00691D0D"/>
    <w:rsid w:val="00693135"/>
    <w:rsid w:val="00693A34"/>
    <w:rsid w:val="006A07D2"/>
    <w:rsid w:val="006A0903"/>
    <w:rsid w:val="006A385A"/>
    <w:rsid w:val="006A3CEB"/>
    <w:rsid w:val="006A42AB"/>
    <w:rsid w:val="006A587C"/>
    <w:rsid w:val="006A6E47"/>
    <w:rsid w:val="006A7B58"/>
    <w:rsid w:val="006B1267"/>
    <w:rsid w:val="006B2B2A"/>
    <w:rsid w:val="006B2F4C"/>
    <w:rsid w:val="006B6D89"/>
    <w:rsid w:val="006B7F42"/>
    <w:rsid w:val="006C0841"/>
    <w:rsid w:val="006C0CCC"/>
    <w:rsid w:val="006C3861"/>
    <w:rsid w:val="006C5967"/>
    <w:rsid w:val="006D1D3D"/>
    <w:rsid w:val="006D3096"/>
    <w:rsid w:val="006D3978"/>
    <w:rsid w:val="006D3F61"/>
    <w:rsid w:val="006D56DA"/>
    <w:rsid w:val="006D62DF"/>
    <w:rsid w:val="006D6B39"/>
    <w:rsid w:val="006D6EE6"/>
    <w:rsid w:val="006D7429"/>
    <w:rsid w:val="006E045F"/>
    <w:rsid w:val="006E05F8"/>
    <w:rsid w:val="006E2A41"/>
    <w:rsid w:val="006E31EF"/>
    <w:rsid w:val="006E5A16"/>
    <w:rsid w:val="006E6539"/>
    <w:rsid w:val="006E656F"/>
    <w:rsid w:val="006E6A3E"/>
    <w:rsid w:val="006F19A0"/>
    <w:rsid w:val="006F2050"/>
    <w:rsid w:val="006F2602"/>
    <w:rsid w:val="006F36C0"/>
    <w:rsid w:val="006F3C6A"/>
    <w:rsid w:val="006F4246"/>
    <w:rsid w:val="006F4691"/>
    <w:rsid w:val="006F594A"/>
    <w:rsid w:val="006F77F3"/>
    <w:rsid w:val="006F7907"/>
    <w:rsid w:val="006F79EA"/>
    <w:rsid w:val="006F7DFC"/>
    <w:rsid w:val="00701192"/>
    <w:rsid w:val="00702C2F"/>
    <w:rsid w:val="00703AC1"/>
    <w:rsid w:val="00704472"/>
    <w:rsid w:val="007058AF"/>
    <w:rsid w:val="00705920"/>
    <w:rsid w:val="00705D3F"/>
    <w:rsid w:val="00707D3C"/>
    <w:rsid w:val="00711679"/>
    <w:rsid w:val="0072067D"/>
    <w:rsid w:val="00723C15"/>
    <w:rsid w:val="00723F6D"/>
    <w:rsid w:val="00725B65"/>
    <w:rsid w:val="00725E89"/>
    <w:rsid w:val="007301E9"/>
    <w:rsid w:val="0073066E"/>
    <w:rsid w:val="00730C71"/>
    <w:rsid w:val="007311B6"/>
    <w:rsid w:val="007314BA"/>
    <w:rsid w:val="007323FA"/>
    <w:rsid w:val="0073526F"/>
    <w:rsid w:val="0073692E"/>
    <w:rsid w:val="007412D3"/>
    <w:rsid w:val="00746C8F"/>
    <w:rsid w:val="007509D7"/>
    <w:rsid w:val="0075153E"/>
    <w:rsid w:val="00751823"/>
    <w:rsid w:val="0075375B"/>
    <w:rsid w:val="00753BD2"/>
    <w:rsid w:val="00754480"/>
    <w:rsid w:val="00755844"/>
    <w:rsid w:val="00755D53"/>
    <w:rsid w:val="00757A2F"/>
    <w:rsid w:val="00760110"/>
    <w:rsid w:val="00761867"/>
    <w:rsid w:val="00762453"/>
    <w:rsid w:val="00763C1F"/>
    <w:rsid w:val="00765A75"/>
    <w:rsid w:val="0076693E"/>
    <w:rsid w:val="00766A21"/>
    <w:rsid w:val="0077094A"/>
    <w:rsid w:val="0077265B"/>
    <w:rsid w:val="00774FE3"/>
    <w:rsid w:val="007753D8"/>
    <w:rsid w:val="0077668B"/>
    <w:rsid w:val="00776D72"/>
    <w:rsid w:val="0078512E"/>
    <w:rsid w:val="00786121"/>
    <w:rsid w:val="00787D8D"/>
    <w:rsid w:val="00790210"/>
    <w:rsid w:val="00792904"/>
    <w:rsid w:val="00797C63"/>
    <w:rsid w:val="007A11A1"/>
    <w:rsid w:val="007A1472"/>
    <w:rsid w:val="007A1966"/>
    <w:rsid w:val="007A1AC0"/>
    <w:rsid w:val="007A2D29"/>
    <w:rsid w:val="007A2DA7"/>
    <w:rsid w:val="007A35BF"/>
    <w:rsid w:val="007A4D08"/>
    <w:rsid w:val="007A4F4C"/>
    <w:rsid w:val="007A6932"/>
    <w:rsid w:val="007B09AA"/>
    <w:rsid w:val="007B3EFB"/>
    <w:rsid w:val="007B608B"/>
    <w:rsid w:val="007B7495"/>
    <w:rsid w:val="007B7A45"/>
    <w:rsid w:val="007C12E3"/>
    <w:rsid w:val="007C351E"/>
    <w:rsid w:val="007C36BF"/>
    <w:rsid w:val="007C37FC"/>
    <w:rsid w:val="007C52FA"/>
    <w:rsid w:val="007C6037"/>
    <w:rsid w:val="007C6092"/>
    <w:rsid w:val="007C6DA3"/>
    <w:rsid w:val="007D0172"/>
    <w:rsid w:val="007D375A"/>
    <w:rsid w:val="007D4C03"/>
    <w:rsid w:val="007D6B2D"/>
    <w:rsid w:val="007D6D79"/>
    <w:rsid w:val="007D70C6"/>
    <w:rsid w:val="007D72DD"/>
    <w:rsid w:val="007D7DB3"/>
    <w:rsid w:val="007E1421"/>
    <w:rsid w:val="007E1B46"/>
    <w:rsid w:val="007E1EED"/>
    <w:rsid w:val="007E2E46"/>
    <w:rsid w:val="007E3754"/>
    <w:rsid w:val="007E4A61"/>
    <w:rsid w:val="007E4C26"/>
    <w:rsid w:val="007E6254"/>
    <w:rsid w:val="007E6778"/>
    <w:rsid w:val="007F3929"/>
    <w:rsid w:val="007F5BFC"/>
    <w:rsid w:val="007F5E83"/>
    <w:rsid w:val="007F5EF2"/>
    <w:rsid w:val="007F5FFC"/>
    <w:rsid w:val="00801508"/>
    <w:rsid w:val="008040D2"/>
    <w:rsid w:val="00805B01"/>
    <w:rsid w:val="008072BD"/>
    <w:rsid w:val="00810768"/>
    <w:rsid w:val="00812186"/>
    <w:rsid w:val="00812D1E"/>
    <w:rsid w:val="00816084"/>
    <w:rsid w:val="00816E02"/>
    <w:rsid w:val="008203A6"/>
    <w:rsid w:val="00820E02"/>
    <w:rsid w:val="0082299D"/>
    <w:rsid w:val="00824317"/>
    <w:rsid w:val="008247D7"/>
    <w:rsid w:val="00825665"/>
    <w:rsid w:val="0082597F"/>
    <w:rsid w:val="00832228"/>
    <w:rsid w:val="0083485E"/>
    <w:rsid w:val="00835B63"/>
    <w:rsid w:val="00837130"/>
    <w:rsid w:val="00837AB4"/>
    <w:rsid w:val="00840663"/>
    <w:rsid w:val="008411FA"/>
    <w:rsid w:val="008421DD"/>
    <w:rsid w:val="008439C4"/>
    <w:rsid w:val="00845A4C"/>
    <w:rsid w:val="008469F9"/>
    <w:rsid w:val="00846A45"/>
    <w:rsid w:val="0085072D"/>
    <w:rsid w:val="00853070"/>
    <w:rsid w:val="00855154"/>
    <w:rsid w:val="00855A01"/>
    <w:rsid w:val="00856AEA"/>
    <w:rsid w:val="008579CD"/>
    <w:rsid w:val="00861FF0"/>
    <w:rsid w:val="00862E8E"/>
    <w:rsid w:val="00862FB2"/>
    <w:rsid w:val="00864484"/>
    <w:rsid w:val="008665F1"/>
    <w:rsid w:val="00870DED"/>
    <w:rsid w:val="00871B49"/>
    <w:rsid w:val="00871E07"/>
    <w:rsid w:val="00872996"/>
    <w:rsid w:val="00874135"/>
    <w:rsid w:val="00874496"/>
    <w:rsid w:val="00876ECE"/>
    <w:rsid w:val="00880358"/>
    <w:rsid w:val="00880AC5"/>
    <w:rsid w:val="008842D7"/>
    <w:rsid w:val="00885C3F"/>
    <w:rsid w:val="00892280"/>
    <w:rsid w:val="00894585"/>
    <w:rsid w:val="008952F4"/>
    <w:rsid w:val="008953FD"/>
    <w:rsid w:val="008A064F"/>
    <w:rsid w:val="008A4B85"/>
    <w:rsid w:val="008A648D"/>
    <w:rsid w:val="008A7E89"/>
    <w:rsid w:val="008B1E88"/>
    <w:rsid w:val="008B31EB"/>
    <w:rsid w:val="008B354D"/>
    <w:rsid w:val="008B696E"/>
    <w:rsid w:val="008C026F"/>
    <w:rsid w:val="008C0C92"/>
    <w:rsid w:val="008C1AFD"/>
    <w:rsid w:val="008C7DFD"/>
    <w:rsid w:val="008D1B31"/>
    <w:rsid w:val="008D2CF7"/>
    <w:rsid w:val="008D373A"/>
    <w:rsid w:val="008D4AA0"/>
    <w:rsid w:val="008D4C72"/>
    <w:rsid w:val="008D63C7"/>
    <w:rsid w:val="008D68AA"/>
    <w:rsid w:val="008E047D"/>
    <w:rsid w:val="008E0790"/>
    <w:rsid w:val="008E1691"/>
    <w:rsid w:val="008E19A5"/>
    <w:rsid w:val="008E1A14"/>
    <w:rsid w:val="008E376E"/>
    <w:rsid w:val="008E5542"/>
    <w:rsid w:val="008E558F"/>
    <w:rsid w:val="008E57A8"/>
    <w:rsid w:val="008E74FB"/>
    <w:rsid w:val="008F0CC4"/>
    <w:rsid w:val="008F1267"/>
    <w:rsid w:val="008F3985"/>
    <w:rsid w:val="008F5D6A"/>
    <w:rsid w:val="008F6A91"/>
    <w:rsid w:val="00901617"/>
    <w:rsid w:val="009020F3"/>
    <w:rsid w:val="00902DA9"/>
    <w:rsid w:val="00903020"/>
    <w:rsid w:val="0090467D"/>
    <w:rsid w:val="00904700"/>
    <w:rsid w:val="00904FF6"/>
    <w:rsid w:val="00906DB9"/>
    <w:rsid w:val="009074C9"/>
    <w:rsid w:val="009113CC"/>
    <w:rsid w:val="009124C4"/>
    <w:rsid w:val="00912D3A"/>
    <w:rsid w:val="00913083"/>
    <w:rsid w:val="00914F10"/>
    <w:rsid w:val="00916210"/>
    <w:rsid w:val="0091643A"/>
    <w:rsid w:val="00920843"/>
    <w:rsid w:val="00923719"/>
    <w:rsid w:val="00925B73"/>
    <w:rsid w:val="009279DE"/>
    <w:rsid w:val="00931842"/>
    <w:rsid w:val="00931B81"/>
    <w:rsid w:val="00932B3E"/>
    <w:rsid w:val="00932FD1"/>
    <w:rsid w:val="00935A24"/>
    <w:rsid w:val="00936E81"/>
    <w:rsid w:val="009371CD"/>
    <w:rsid w:val="00937F23"/>
    <w:rsid w:val="00941664"/>
    <w:rsid w:val="00942BF2"/>
    <w:rsid w:val="00945605"/>
    <w:rsid w:val="009477E9"/>
    <w:rsid w:val="00947B34"/>
    <w:rsid w:val="00947D23"/>
    <w:rsid w:val="00951D48"/>
    <w:rsid w:val="00953392"/>
    <w:rsid w:val="00953DA4"/>
    <w:rsid w:val="009540AE"/>
    <w:rsid w:val="0095709E"/>
    <w:rsid w:val="00961A0D"/>
    <w:rsid w:val="00963811"/>
    <w:rsid w:val="009639DF"/>
    <w:rsid w:val="00963A3A"/>
    <w:rsid w:val="009727D4"/>
    <w:rsid w:val="00980A14"/>
    <w:rsid w:val="009819DA"/>
    <w:rsid w:val="0098237C"/>
    <w:rsid w:val="00984557"/>
    <w:rsid w:val="009858C3"/>
    <w:rsid w:val="00986465"/>
    <w:rsid w:val="00992AC4"/>
    <w:rsid w:val="00992FC2"/>
    <w:rsid w:val="0099329D"/>
    <w:rsid w:val="009959E2"/>
    <w:rsid w:val="0099647A"/>
    <w:rsid w:val="00997DAB"/>
    <w:rsid w:val="009A0169"/>
    <w:rsid w:val="009A01D8"/>
    <w:rsid w:val="009A1047"/>
    <w:rsid w:val="009A3169"/>
    <w:rsid w:val="009A4B8F"/>
    <w:rsid w:val="009A4C66"/>
    <w:rsid w:val="009A6A7A"/>
    <w:rsid w:val="009A6EB6"/>
    <w:rsid w:val="009B11C5"/>
    <w:rsid w:val="009B361C"/>
    <w:rsid w:val="009B3B86"/>
    <w:rsid w:val="009B40AC"/>
    <w:rsid w:val="009B4C18"/>
    <w:rsid w:val="009B6B5D"/>
    <w:rsid w:val="009C0B7C"/>
    <w:rsid w:val="009C6690"/>
    <w:rsid w:val="009C69C4"/>
    <w:rsid w:val="009C79BB"/>
    <w:rsid w:val="009D2B60"/>
    <w:rsid w:val="009D3B71"/>
    <w:rsid w:val="009D4DC3"/>
    <w:rsid w:val="009D5592"/>
    <w:rsid w:val="009D7C20"/>
    <w:rsid w:val="009D7C82"/>
    <w:rsid w:val="009E07F6"/>
    <w:rsid w:val="009E0BBF"/>
    <w:rsid w:val="009E29FF"/>
    <w:rsid w:val="009E2B0C"/>
    <w:rsid w:val="009E3494"/>
    <w:rsid w:val="009E5AD3"/>
    <w:rsid w:val="009F1019"/>
    <w:rsid w:val="009F1D76"/>
    <w:rsid w:val="009F3C57"/>
    <w:rsid w:val="009F757B"/>
    <w:rsid w:val="009F7A24"/>
    <w:rsid w:val="00A001FF"/>
    <w:rsid w:val="00A00458"/>
    <w:rsid w:val="00A00728"/>
    <w:rsid w:val="00A00E91"/>
    <w:rsid w:val="00A0218F"/>
    <w:rsid w:val="00A02479"/>
    <w:rsid w:val="00A036FD"/>
    <w:rsid w:val="00A06771"/>
    <w:rsid w:val="00A067D4"/>
    <w:rsid w:val="00A100A7"/>
    <w:rsid w:val="00A13F87"/>
    <w:rsid w:val="00A22A30"/>
    <w:rsid w:val="00A25F02"/>
    <w:rsid w:val="00A26340"/>
    <w:rsid w:val="00A31F65"/>
    <w:rsid w:val="00A3278D"/>
    <w:rsid w:val="00A32F2C"/>
    <w:rsid w:val="00A343A2"/>
    <w:rsid w:val="00A34B34"/>
    <w:rsid w:val="00A3650F"/>
    <w:rsid w:val="00A4188E"/>
    <w:rsid w:val="00A431B2"/>
    <w:rsid w:val="00A454F2"/>
    <w:rsid w:val="00A457AD"/>
    <w:rsid w:val="00A4606B"/>
    <w:rsid w:val="00A46077"/>
    <w:rsid w:val="00A510C2"/>
    <w:rsid w:val="00A51D6C"/>
    <w:rsid w:val="00A522B4"/>
    <w:rsid w:val="00A5383A"/>
    <w:rsid w:val="00A540E5"/>
    <w:rsid w:val="00A55877"/>
    <w:rsid w:val="00A559C8"/>
    <w:rsid w:val="00A5720E"/>
    <w:rsid w:val="00A57A2E"/>
    <w:rsid w:val="00A60065"/>
    <w:rsid w:val="00A60890"/>
    <w:rsid w:val="00A61336"/>
    <w:rsid w:val="00A619D2"/>
    <w:rsid w:val="00A62C63"/>
    <w:rsid w:val="00A62D30"/>
    <w:rsid w:val="00A62F74"/>
    <w:rsid w:val="00A64BF8"/>
    <w:rsid w:val="00A65157"/>
    <w:rsid w:val="00A65C8F"/>
    <w:rsid w:val="00A7255B"/>
    <w:rsid w:val="00A72B67"/>
    <w:rsid w:val="00A73682"/>
    <w:rsid w:val="00A7427A"/>
    <w:rsid w:val="00A74362"/>
    <w:rsid w:val="00A8023F"/>
    <w:rsid w:val="00A808E3"/>
    <w:rsid w:val="00A81586"/>
    <w:rsid w:val="00A83356"/>
    <w:rsid w:val="00A842AA"/>
    <w:rsid w:val="00A84430"/>
    <w:rsid w:val="00A845C3"/>
    <w:rsid w:val="00A865EC"/>
    <w:rsid w:val="00A86EF4"/>
    <w:rsid w:val="00A87EC6"/>
    <w:rsid w:val="00A9085D"/>
    <w:rsid w:val="00A91E59"/>
    <w:rsid w:val="00A92355"/>
    <w:rsid w:val="00A97A8E"/>
    <w:rsid w:val="00AA00E0"/>
    <w:rsid w:val="00AA101C"/>
    <w:rsid w:val="00AA17F1"/>
    <w:rsid w:val="00AA1E25"/>
    <w:rsid w:val="00AA2968"/>
    <w:rsid w:val="00AA35C9"/>
    <w:rsid w:val="00AA3F26"/>
    <w:rsid w:val="00AA422C"/>
    <w:rsid w:val="00AA4247"/>
    <w:rsid w:val="00AA48AA"/>
    <w:rsid w:val="00AA5C5F"/>
    <w:rsid w:val="00AA73E8"/>
    <w:rsid w:val="00AA7B7F"/>
    <w:rsid w:val="00AB11E4"/>
    <w:rsid w:val="00AB13AC"/>
    <w:rsid w:val="00AB19D2"/>
    <w:rsid w:val="00AB2419"/>
    <w:rsid w:val="00AB3F18"/>
    <w:rsid w:val="00AB58DF"/>
    <w:rsid w:val="00AB6978"/>
    <w:rsid w:val="00AB6B72"/>
    <w:rsid w:val="00AB783D"/>
    <w:rsid w:val="00AC1043"/>
    <w:rsid w:val="00AC2D50"/>
    <w:rsid w:val="00AC546A"/>
    <w:rsid w:val="00AC5582"/>
    <w:rsid w:val="00AC6044"/>
    <w:rsid w:val="00AC677D"/>
    <w:rsid w:val="00AC6D27"/>
    <w:rsid w:val="00AC707D"/>
    <w:rsid w:val="00AD2155"/>
    <w:rsid w:val="00AD31B4"/>
    <w:rsid w:val="00AD3E0B"/>
    <w:rsid w:val="00AD446E"/>
    <w:rsid w:val="00AD6B15"/>
    <w:rsid w:val="00AD6EE9"/>
    <w:rsid w:val="00AE002D"/>
    <w:rsid w:val="00AE063E"/>
    <w:rsid w:val="00AE4677"/>
    <w:rsid w:val="00AE59A2"/>
    <w:rsid w:val="00AE7B8B"/>
    <w:rsid w:val="00AE7D94"/>
    <w:rsid w:val="00AF0179"/>
    <w:rsid w:val="00AF0377"/>
    <w:rsid w:val="00AF0947"/>
    <w:rsid w:val="00AF3785"/>
    <w:rsid w:val="00AF380D"/>
    <w:rsid w:val="00B008A2"/>
    <w:rsid w:val="00B029D2"/>
    <w:rsid w:val="00B03012"/>
    <w:rsid w:val="00B112E4"/>
    <w:rsid w:val="00B20BE7"/>
    <w:rsid w:val="00B20E65"/>
    <w:rsid w:val="00B2525F"/>
    <w:rsid w:val="00B26EEE"/>
    <w:rsid w:val="00B27BD0"/>
    <w:rsid w:val="00B27BE9"/>
    <w:rsid w:val="00B32060"/>
    <w:rsid w:val="00B379FC"/>
    <w:rsid w:val="00B37ED1"/>
    <w:rsid w:val="00B42DFB"/>
    <w:rsid w:val="00B457F3"/>
    <w:rsid w:val="00B46377"/>
    <w:rsid w:val="00B51E37"/>
    <w:rsid w:val="00B532DD"/>
    <w:rsid w:val="00B563E6"/>
    <w:rsid w:val="00B61476"/>
    <w:rsid w:val="00B65898"/>
    <w:rsid w:val="00B70750"/>
    <w:rsid w:val="00B70E48"/>
    <w:rsid w:val="00B7255A"/>
    <w:rsid w:val="00B73467"/>
    <w:rsid w:val="00B74894"/>
    <w:rsid w:val="00B8320C"/>
    <w:rsid w:val="00B86B76"/>
    <w:rsid w:val="00B90C62"/>
    <w:rsid w:val="00B95AF2"/>
    <w:rsid w:val="00B976B7"/>
    <w:rsid w:val="00B97A19"/>
    <w:rsid w:val="00BA0A27"/>
    <w:rsid w:val="00BA0CA1"/>
    <w:rsid w:val="00BA4391"/>
    <w:rsid w:val="00BA4C88"/>
    <w:rsid w:val="00BA56A1"/>
    <w:rsid w:val="00BB13DA"/>
    <w:rsid w:val="00BB1E11"/>
    <w:rsid w:val="00BB2A3F"/>
    <w:rsid w:val="00BB3701"/>
    <w:rsid w:val="00BB5EC5"/>
    <w:rsid w:val="00BB7287"/>
    <w:rsid w:val="00BB7B2A"/>
    <w:rsid w:val="00BB7B45"/>
    <w:rsid w:val="00BC0592"/>
    <w:rsid w:val="00BC2026"/>
    <w:rsid w:val="00BC3129"/>
    <w:rsid w:val="00BC3776"/>
    <w:rsid w:val="00BC4437"/>
    <w:rsid w:val="00BC5605"/>
    <w:rsid w:val="00BC6B11"/>
    <w:rsid w:val="00BD1B11"/>
    <w:rsid w:val="00BD4A7E"/>
    <w:rsid w:val="00BD5891"/>
    <w:rsid w:val="00BD5C4C"/>
    <w:rsid w:val="00BE1173"/>
    <w:rsid w:val="00BE119A"/>
    <w:rsid w:val="00BE23BE"/>
    <w:rsid w:val="00BE2401"/>
    <w:rsid w:val="00BE4239"/>
    <w:rsid w:val="00BE6847"/>
    <w:rsid w:val="00BF05BF"/>
    <w:rsid w:val="00BF12C4"/>
    <w:rsid w:val="00BF1AE9"/>
    <w:rsid w:val="00BF23DB"/>
    <w:rsid w:val="00BF2645"/>
    <w:rsid w:val="00BF41A1"/>
    <w:rsid w:val="00BF71F7"/>
    <w:rsid w:val="00BF76B1"/>
    <w:rsid w:val="00BF77AB"/>
    <w:rsid w:val="00BF7CF7"/>
    <w:rsid w:val="00C00242"/>
    <w:rsid w:val="00C047C3"/>
    <w:rsid w:val="00C07192"/>
    <w:rsid w:val="00C07F7A"/>
    <w:rsid w:val="00C10918"/>
    <w:rsid w:val="00C130A7"/>
    <w:rsid w:val="00C14A0B"/>
    <w:rsid w:val="00C14C7D"/>
    <w:rsid w:val="00C22C50"/>
    <w:rsid w:val="00C2448F"/>
    <w:rsid w:val="00C24972"/>
    <w:rsid w:val="00C25E1F"/>
    <w:rsid w:val="00C26AD5"/>
    <w:rsid w:val="00C27108"/>
    <w:rsid w:val="00C301DA"/>
    <w:rsid w:val="00C3073C"/>
    <w:rsid w:val="00C30E48"/>
    <w:rsid w:val="00C31923"/>
    <w:rsid w:val="00C3205E"/>
    <w:rsid w:val="00C36083"/>
    <w:rsid w:val="00C40279"/>
    <w:rsid w:val="00C40B7A"/>
    <w:rsid w:val="00C4259D"/>
    <w:rsid w:val="00C439D8"/>
    <w:rsid w:val="00C43C31"/>
    <w:rsid w:val="00C44D3B"/>
    <w:rsid w:val="00C459A8"/>
    <w:rsid w:val="00C537FB"/>
    <w:rsid w:val="00C55CBD"/>
    <w:rsid w:val="00C560CC"/>
    <w:rsid w:val="00C562DF"/>
    <w:rsid w:val="00C5734A"/>
    <w:rsid w:val="00C62E8D"/>
    <w:rsid w:val="00C632B9"/>
    <w:rsid w:val="00C64025"/>
    <w:rsid w:val="00C658BE"/>
    <w:rsid w:val="00C7023D"/>
    <w:rsid w:val="00C71F8C"/>
    <w:rsid w:val="00C74B1F"/>
    <w:rsid w:val="00C80AD3"/>
    <w:rsid w:val="00C818DC"/>
    <w:rsid w:val="00C8218A"/>
    <w:rsid w:val="00C87547"/>
    <w:rsid w:val="00C94E9D"/>
    <w:rsid w:val="00C9522D"/>
    <w:rsid w:val="00C95BCF"/>
    <w:rsid w:val="00C96959"/>
    <w:rsid w:val="00C97CCA"/>
    <w:rsid w:val="00CA19FD"/>
    <w:rsid w:val="00CA42A1"/>
    <w:rsid w:val="00CA4B12"/>
    <w:rsid w:val="00CB21A1"/>
    <w:rsid w:val="00CB4FE1"/>
    <w:rsid w:val="00CB58EE"/>
    <w:rsid w:val="00CB6219"/>
    <w:rsid w:val="00CB6D0D"/>
    <w:rsid w:val="00CB7FD3"/>
    <w:rsid w:val="00CC34D2"/>
    <w:rsid w:val="00CC34F5"/>
    <w:rsid w:val="00CC426A"/>
    <w:rsid w:val="00CC648B"/>
    <w:rsid w:val="00CC6F5C"/>
    <w:rsid w:val="00CC71BF"/>
    <w:rsid w:val="00CD0127"/>
    <w:rsid w:val="00CD1F22"/>
    <w:rsid w:val="00CD2B08"/>
    <w:rsid w:val="00CD4F19"/>
    <w:rsid w:val="00CE0C65"/>
    <w:rsid w:val="00CE1163"/>
    <w:rsid w:val="00CE15A4"/>
    <w:rsid w:val="00CE22F1"/>
    <w:rsid w:val="00CE5B6F"/>
    <w:rsid w:val="00CE5E5B"/>
    <w:rsid w:val="00CF1F3F"/>
    <w:rsid w:val="00CF6D29"/>
    <w:rsid w:val="00D00CD4"/>
    <w:rsid w:val="00D01684"/>
    <w:rsid w:val="00D020F3"/>
    <w:rsid w:val="00D0293A"/>
    <w:rsid w:val="00D0312A"/>
    <w:rsid w:val="00D03D1F"/>
    <w:rsid w:val="00D05CCD"/>
    <w:rsid w:val="00D0746B"/>
    <w:rsid w:val="00D07F98"/>
    <w:rsid w:val="00D1413E"/>
    <w:rsid w:val="00D211A8"/>
    <w:rsid w:val="00D22A9F"/>
    <w:rsid w:val="00D25148"/>
    <w:rsid w:val="00D27F3A"/>
    <w:rsid w:val="00D309BC"/>
    <w:rsid w:val="00D3182B"/>
    <w:rsid w:val="00D346C2"/>
    <w:rsid w:val="00D406EE"/>
    <w:rsid w:val="00D409F1"/>
    <w:rsid w:val="00D40CE3"/>
    <w:rsid w:val="00D41004"/>
    <w:rsid w:val="00D42069"/>
    <w:rsid w:val="00D42B62"/>
    <w:rsid w:val="00D431ED"/>
    <w:rsid w:val="00D445D4"/>
    <w:rsid w:val="00D465A1"/>
    <w:rsid w:val="00D500C4"/>
    <w:rsid w:val="00D50699"/>
    <w:rsid w:val="00D53244"/>
    <w:rsid w:val="00D57318"/>
    <w:rsid w:val="00D57C66"/>
    <w:rsid w:val="00D60650"/>
    <w:rsid w:val="00D61E60"/>
    <w:rsid w:val="00D62145"/>
    <w:rsid w:val="00D626C4"/>
    <w:rsid w:val="00D64F42"/>
    <w:rsid w:val="00D65651"/>
    <w:rsid w:val="00D701F1"/>
    <w:rsid w:val="00D71923"/>
    <w:rsid w:val="00D72347"/>
    <w:rsid w:val="00D77865"/>
    <w:rsid w:val="00D778CA"/>
    <w:rsid w:val="00D802BE"/>
    <w:rsid w:val="00D80340"/>
    <w:rsid w:val="00D810EC"/>
    <w:rsid w:val="00D819F5"/>
    <w:rsid w:val="00D82C55"/>
    <w:rsid w:val="00D82D13"/>
    <w:rsid w:val="00D82D58"/>
    <w:rsid w:val="00D83FFD"/>
    <w:rsid w:val="00D8576B"/>
    <w:rsid w:val="00D86FD3"/>
    <w:rsid w:val="00D8791C"/>
    <w:rsid w:val="00D904C3"/>
    <w:rsid w:val="00D92158"/>
    <w:rsid w:val="00D9223D"/>
    <w:rsid w:val="00D92D5B"/>
    <w:rsid w:val="00D947F8"/>
    <w:rsid w:val="00D955FE"/>
    <w:rsid w:val="00D957E3"/>
    <w:rsid w:val="00D95D90"/>
    <w:rsid w:val="00DA3406"/>
    <w:rsid w:val="00DA4E07"/>
    <w:rsid w:val="00DA7A35"/>
    <w:rsid w:val="00DB430F"/>
    <w:rsid w:val="00DB5421"/>
    <w:rsid w:val="00DB5818"/>
    <w:rsid w:val="00DB7D4A"/>
    <w:rsid w:val="00DC0763"/>
    <w:rsid w:val="00DC07AB"/>
    <w:rsid w:val="00DC233A"/>
    <w:rsid w:val="00DC2828"/>
    <w:rsid w:val="00DC37AC"/>
    <w:rsid w:val="00DC41FE"/>
    <w:rsid w:val="00DC6BB1"/>
    <w:rsid w:val="00DC6FF6"/>
    <w:rsid w:val="00DC7851"/>
    <w:rsid w:val="00DD4036"/>
    <w:rsid w:val="00DD403D"/>
    <w:rsid w:val="00DE142E"/>
    <w:rsid w:val="00DE2809"/>
    <w:rsid w:val="00DE2E79"/>
    <w:rsid w:val="00DE42E5"/>
    <w:rsid w:val="00DE5B87"/>
    <w:rsid w:val="00DE7ADC"/>
    <w:rsid w:val="00DF0F20"/>
    <w:rsid w:val="00DF46FE"/>
    <w:rsid w:val="00DF4FC6"/>
    <w:rsid w:val="00DF7E6D"/>
    <w:rsid w:val="00DF7EE5"/>
    <w:rsid w:val="00E0152D"/>
    <w:rsid w:val="00E04522"/>
    <w:rsid w:val="00E059DA"/>
    <w:rsid w:val="00E06789"/>
    <w:rsid w:val="00E0721C"/>
    <w:rsid w:val="00E078F0"/>
    <w:rsid w:val="00E10E29"/>
    <w:rsid w:val="00E11009"/>
    <w:rsid w:val="00E11B1C"/>
    <w:rsid w:val="00E121DC"/>
    <w:rsid w:val="00E12837"/>
    <w:rsid w:val="00E13F62"/>
    <w:rsid w:val="00E15D47"/>
    <w:rsid w:val="00E16DD0"/>
    <w:rsid w:val="00E17FDA"/>
    <w:rsid w:val="00E21CC2"/>
    <w:rsid w:val="00E22443"/>
    <w:rsid w:val="00E263F3"/>
    <w:rsid w:val="00E279D3"/>
    <w:rsid w:val="00E27C34"/>
    <w:rsid w:val="00E30F44"/>
    <w:rsid w:val="00E31563"/>
    <w:rsid w:val="00E32583"/>
    <w:rsid w:val="00E331D8"/>
    <w:rsid w:val="00E35A97"/>
    <w:rsid w:val="00E35F3F"/>
    <w:rsid w:val="00E362F4"/>
    <w:rsid w:val="00E36AAB"/>
    <w:rsid w:val="00E3734D"/>
    <w:rsid w:val="00E4335E"/>
    <w:rsid w:val="00E437F0"/>
    <w:rsid w:val="00E44B42"/>
    <w:rsid w:val="00E453D3"/>
    <w:rsid w:val="00E460E2"/>
    <w:rsid w:val="00E50254"/>
    <w:rsid w:val="00E51D72"/>
    <w:rsid w:val="00E52C6F"/>
    <w:rsid w:val="00E539DC"/>
    <w:rsid w:val="00E540CB"/>
    <w:rsid w:val="00E550A9"/>
    <w:rsid w:val="00E565E4"/>
    <w:rsid w:val="00E56C3C"/>
    <w:rsid w:val="00E57B25"/>
    <w:rsid w:val="00E601EC"/>
    <w:rsid w:val="00E64D4B"/>
    <w:rsid w:val="00E66877"/>
    <w:rsid w:val="00E66971"/>
    <w:rsid w:val="00E70AE2"/>
    <w:rsid w:val="00E710DB"/>
    <w:rsid w:val="00E7598F"/>
    <w:rsid w:val="00E75C79"/>
    <w:rsid w:val="00E76703"/>
    <w:rsid w:val="00E774CB"/>
    <w:rsid w:val="00E83D82"/>
    <w:rsid w:val="00E84C25"/>
    <w:rsid w:val="00E854CF"/>
    <w:rsid w:val="00E85729"/>
    <w:rsid w:val="00E962D0"/>
    <w:rsid w:val="00E96528"/>
    <w:rsid w:val="00E96A40"/>
    <w:rsid w:val="00E96AE0"/>
    <w:rsid w:val="00E96B2C"/>
    <w:rsid w:val="00E96D74"/>
    <w:rsid w:val="00E972D7"/>
    <w:rsid w:val="00EA1ED4"/>
    <w:rsid w:val="00EA3E3D"/>
    <w:rsid w:val="00EA3F81"/>
    <w:rsid w:val="00EA3FED"/>
    <w:rsid w:val="00EA74E1"/>
    <w:rsid w:val="00EA7832"/>
    <w:rsid w:val="00EB0F0E"/>
    <w:rsid w:val="00EB307D"/>
    <w:rsid w:val="00EB3FC9"/>
    <w:rsid w:val="00EB4291"/>
    <w:rsid w:val="00EB6510"/>
    <w:rsid w:val="00EC1445"/>
    <w:rsid w:val="00ED1E61"/>
    <w:rsid w:val="00ED2C04"/>
    <w:rsid w:val="00ED2CCD"/>
    <w:rsid w:val="00ED3895"/>
    <w:rsid w:val="00ED38FC"/>
    <w:rsid w:val="00ED3FCC"/>
    <w:rsid w:val="00ED6E37"/>
    <w:rsid w:val="00ED723E"/>
    <w:rsid w:val="00ED7308"/>
    <w:rsid w:val="00ED7E57"/>
    <w:rsid w:val="00EE15F1"/>
    <w:rsid w:val="00EE1FBF"/>
    <w:rsid w:val="00EE43C7"/>
    <w:rsid w:val="00EE62BD"/>
    <w:rsid w:val="00EF04FF"/>
    <w:rsid w:val="00EF0FC5"/>
    <w:rsid w:val="00EF1222"/>
    <w:rsid w:val="00EF26ED"/>
    <w:rsid w:val="00EF334E"/>
    <w:rsid w:val="00EF412D"/>
    <w:rsid w:val="00EF4469"/>
    <w:rsid w:val="00EF6ABA"/>
    <w:rsid w:val="00EF6C48"/>
    <w:rsid w:val="00F005DD"/>
    <w:rsid w:val="00F02C66"/>
    <w:rsid w:val="00F043C3"/>
    <w:rsid w:val="00F05C32"/>
    <w:rsid w:val="00F076ED"/>
    <w:rsid w:val="00F123C4"/>
    <w:rsid w:val="00F12654"/>
    <w:rsid w:val="00F140C8"/>
    <w:rsid w:val="00F14663"/>
    <w:rsid w:val="00F1524A"/>
    <w:rsid w:val="00F20CAE"/>
    <w:rsid w:val="00F20DBD"/>
    <w:rsid w:val="00F21881"/>
    <w:rsid w:val="00F222CF"/>
    <w:rsid w:val="00F22B32"/>
    <w:rsid w:val="00F22F8B"/>
    <w:rsid w:val="00F24E0B"/>
    <w:rsid w:val="00F25BE7"/>
    <w:rsid w:val="00F35ABB"/>
    <w:rsid w:val="00F4057A"/>
    <w:rsid w:val="00F40F0B"/>
    <w:rsid w:val="00F4101A"/>
    <w:rsid w:val="00F41250"/>
    <w:rsid w:val="00F420CF"/>
    <w:rsid w:val="00F4214A"/>
    <w:rsid w:val="00F426CF"/>
    <w:rsid w:val="00F43BED"/>
    <w:rsid w:val="00F43DD1"/>
    <w:rsid w:val="00F44512"/>
    <w:rsid w:val="00F44DC8"/>
    <w:rsid w:val="00F454D7"/>
    <w:rsid w:val="00F45B68"/>
    <w:rsid w:val="00F51A5E"/>
    <w:rsid w:val="00F51AC4"/>
    <w:rsid w:val="00F541D9"/>
    <w:rsid w:val="00F55039"/>
    <w:rsid w:val="00F5563D"/>
    <w:rsid w:val="00F625C7"/>
    <w:rsid w:val="00F62DDF"/>
    <w:rsid w:val="00F63CA3"/>
    <w:rsid w:val="00F64C06"/>
    <w:rsid w:val="00F65942"/>
    <w:rsid w:val="00F7079F"/>
    <w:rsid w:val="00F70B2D"/>
    <w:rsid w:val="00F715C4"/>
    <w:rsid w:val="00F7180A"/>
    <w:rsid w:val="00F72A78"/>
    <w:rsid w:val="00F736B0"/>
    <w:rsid w:val="00F73B2E"/>
    <w:rsid w:val="00F7725E"/>
    <w:rsid w:val="00F77DF9"/>
    <w:rsid w:val="00F801D1"/>
    <w:rsid w:val="00F81BCF"/>
    <w:rsid w:val="00F8217A"/>
    <w:rsid w:val="00F8404C"/>
    <w:rsid w:val="00F84D4E"/>
    <w:rsid w:val="00F85156"/>
    <w:rsid w:val="00F85625"/>
    <w:rsid w:val="00F85E81"/>
    <w:rsid w:val="00F91AF7"/>
    <w:rsid w:val="00F933E8"/>
    <w:rsid w:val="00F94FC6"/>
    <w:rsid w:val="00F95F86"/>
    <w:rsid w:val="00FA11F1"/>
    <w:rsid w:val="00FA1EE8"/>
    <w:rsid w:val="00FA2142"/>
    <w:rsid w:val="00FA4FFC"/>
    <w:rsid w:val="00FA6EC1"/>
    <w:rsid w:val="00FB0D50"/>
    <w:rsid w:val="00FB297F"/>
    <w:rsid w:val="00FB2E1E"/>
    <w:rsid w:val="00FB2E61"/>
    <w:rsid w:val="00FB3315"/>
    <w:rsid w:val="00FB3721"/>
    <w:rsid w:val="00FB46E8"/>
    <w:rsid w:val="00FB554C"/>
    <w:rsid w:val="00FB5E5E"/>
    <w:rsid w:val="00FB7066"/>
    <w:rsid w:val="00FB73F5"/>
    <w:rsid w:val="00FC172F"/>
    <w:rsid w:val="00FC2D6A"/>
    <w:rsid w:val="00FC3B82"/>
    <w:rsid w:val="00FC4644"/>
    <w:rsid w:val="00FC5821"/>
    <w:rsid w:val="00FC739D"/>
    <w:rsid w:val="00FD00DB"/>
    <w:rsid w:val="00FD0F4D"/>
    <w:rsid w:val="00FD1465"/>
    <w:rsid w:val="00FD16A5"/>
    <w:rsid w:val="00FD2B69"/>
    <w:rsid w:val="00FD2E9F"/>
    <w:rsid w:val="00FD3550"/>
    <w:rsid w:val="00FD750E"/>
    <w:rsid w:val="00FE0918"/>
    <w:rsid w:val="00FE0D10"/>
    <w:rsid w:val="00FE3976"/>
    <w:rsid w:val="00FE57B9"/>
    <w:rsid w:val="00FE62E0"/>
    <w:rsid w:val="00FF11B5"/>
    <w:rsid w:val="00FF2526"/>
    <w:rsid w:val="00FF638F"/>
    <w:rsid w:val="00FF66F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68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07192"/>
    <w:pPr>
      <w:spacing w:after="200" w:line="276" w:lineRule="auto"/>
    </w:pPr>
    <w:rPr>
      <w:sz w:val="22"/>
      <w:szCs w:val="22"/>
      <w:lang w:eastAsia="en-US"/>
    </w:rPr>
  </w:style>
  <w:style w:type="paragraph" w:styleId="Cmsor1">
    <w:name w:val="heading 1"/>
    <w:basedOn w:val="Norml"/>
    <w:next w:val="Norml"/>
    <w:link w:val="Cmsor1Char"/>
    <w:qFormat/>
    <w:rsid w:val="00A431B2"/>
    <w:pPr>
      <w:keepNext/>
      <w:numPr>
        <w:numId w:val="14"/>
      </w:numPr>
      <w:spacing w:before="240" w:after="60" w:line="240" w:lineRule="auto"/>
      <w:outlineLvl w:val="0"/>
    </w:pPr>
    <w:rPr>
      <w:rFonts w:ascii="Cambria" w:eastAsia="Times New Roman" w:hAnsi="Cambria"/>
      <w:b/>
      <w:bCs/>
      <w:color w:val="000000"/>
      <w:kern w:val="32"/>
      <w:sz w:val="32"/>
      <w:szCs w:val="32"/>
    </w:rPr>
  </w:style>
  <w:style w:type="paragraph" w:styleId="Cmsor2">
    <w:name w:val="heading 2"/>
    <w:basedOn w:val="Norml"/>
    <w:next w:val="Norml"/>
    <w:link w:val="Cmsor2Char"/>
    <w:unhideWhenUsed/>
    <w:qFormat/>
    <w:rsid w:val="00A431B2"/>
    <w:pPr>
      <w:keepNext/>
      <w:numPr>
        <w:ilvl w:val="1"/>
        <w:numId w:val="14"/>
      </w:numPr>
      <w:spacing w:before="240" w:after="60" w:line="240" w:lineRule="auto"/>
      <w:outlineLvl w:val="1"/>
    </w:pPr>
    <w:rPr>
      <w:rFonts w:ascii="Cambria" w:eastAsia="Times New Roman" w:hAnsi="Cambria"/>
      <w:b/>
      <w:bCs/>
      <w:i/>
      <w:iCs/>
      <w:color w:val="000000"/>
      <w:sz w:val="28"/>
      <w:szCs w:val="28"/>
    </w:rPr>
  </w:style>
  <w:style w:type="paragraph" w:styleId="Cmsor3">
    <w:name w:val="heading 3"/>
    <w:basedOn w:val="Norml"/>
    <w:next w:val="Norml"/>
    <w:link w:val="Cmsor3Char"/>
    <w:uiPriority w:val="9"/>
    <w:unhideWhenUsed/>
    <w:qFormat/>
    <w:rsid w:val="00A431B2"/>
    <w:pPr>
      <w:keepNext/>
      <w:numPr>
        <w:ilvl w:val="2"/>
        <w:numId w:val="14"/>
      </w:numPr>
      <w:spacing w:before="240" w:after="60" w:line="240" w:lineRule="auto"/>
      <w:outlineLvl w:val="2"/>
    </w:pPr>
    <w:rPr>
      <w:rFonts w:ascii="Cambria" w:eastAsia="Times New Roman" w:hAnsi="Cambria"/>
      <w:b/>
      <w:bCs/>
      <w:color w:val="000000"/>
      <w:sz w:val="26"/>
      <w:szCs w:val="26"/>
    </w:rPr>
  </w:style>
  <w:style w:type="paragraph" w:styleId="Cmsor4">
    <w:name w:val="heading 4"/>
    <w:basedOn w:val="Norml"/>
    <w:next w:val="Norml"/>
    <w:link w:val="Cmsor4Char"/>
    <w:uiPriority w:val="9"/>
    <w:unhideWhenUsed/>
    <w:qFormat/>
    <w:rsid w:val="00A431B2"/>
    <w:pPr>
      <w:keepNext/>
      <w:numPr>
        <w:ilvl w:val="3"/>
        <w:numId w:val="14"/>
      </w:numPr>
      <w:spacing w:before="240" w:after="60" w:line="240" w:lineRule="auto"/>
      <w:outlineLvl w:val="3"/>
    </w:pPr>
    <w:rPr>
      <w:rFonts w:eastAsia="Times New Roman"/>
      <w:b/>
      <w:bCs/>
      <w:color w:val="000000"/>
      <w:sz w:val="28"/>
      <w:szCs w:val="28"/>
    </w:rPr>
  </w:style>
  <w:style w:type="paragraph" w:styleId="Cmsor5">
    <w:name w:val="heading 5"/>
    <w:basedOn w:val="Norml"/>
    <w:next w:val="Norml"/>
    <w:link w:val="Cmsor5Char"/>
    <w:uiPriority w:val="9"/>
    <w:semiHidden/>
    <w:unhideWhenUsed/>
    <w:qFormat/>
    <w:rsid w:val="00A431B2"/>
    <w:pPr>
      <w:numPr>
        <w:ilvl w:val="4"/>
        <w:numId w:val="14"/>
      </w:numPr>
      <w:spacing w:before="240" w:after="60" w:line="240" w:lineRule="auto"/>
      <w:outlineLvl w:val="4"/>
    </w:pPr>
    <w:rPr>
      <w:rFonts w:eastAsia="Times New Roman"/>
      <w:b/>
      <w:bCs/>
      <w:i/>
      <w:iCs/>
      <w:color w:val="000000"/>
      <w:sz w:val="26"/>
      <w:szCs w:val="26"/>
    </w:rPr>
  </w:style>
  <w:style w:type="paragraph" w:styleId="Cmsor6">
    <w:name w:val="heading 6"/>
    <w:basedOn w:val="Norml"/>
    <w:next w:val="Norml"/>
    <w:link w:val="Cmsor6Char"/>
    <w:uiPriority w:val="9"/>
    <w:semiHidden/>
    <w:unhideWhenUsed/>
    <w:qFormat/>
    <w:rsid w:val="00A431B2"/>
    <w:pPr>
      <w:numPr>
        <w:ilvl w:val="5"/>
        <w:numId w:val="14"/>
      </w:numPr>
      <w:spacing w:before="240" w:after="60" w:line="240" w:lineRule="auto"/>
      <w:outlineLvl w:val="5"/>
    </w:pPr>
    <w:rPr>
      <w:rFonts w:eastAsia="Times New Roman"/>
      <w:b/>
      <w:bCs/>
      <w:color w:val="000000"/>
    </w:rPr>
  </w:style>
  <w:style w:type="paragraph" w:styleId="Cmsor7">
    <w:name w:val="heading 7"/>
    <w:basedOn w:val="Norml"/>
    <w:next w:val="Norml"/>
    <w:link w:val="Cmsor7Char"/>
    <w:uiPriority w:val="9"/>
    <w:semiHidden/>
    <w:unhideWhenUsed/>
    <w:qFormat/>
    <w:rsid w:val="00A431B2"/>
    <w:pPr>
      <w:numPr>
        <w:ilvl w:val="6"/>
        <w:numId w:val="14"/>
      </w:numPr>
      <w:spacing w:before="240" w:after="60" w:line="240" w:lineRule="auto"/>
      <w:outlineLvl w:val="6"/>
    </w:pPr>
    <w:rPr>
      <w:rFonts w:eastAsia="Times New Roman"/>
      <w:color w:val="000000"/>
      <w:sz w:val="24"/>
      <w:szCs w:val="24"/>
    </w:rPr>
  </w:style>
  <w:style w:type="paragraph" w:styleId="Cmsor8">
    <w:name w:val="heading 8"/>
    <w:basedOn w:val="Norml"/>
    <w:next w:val="Norml"/>
    <w:link w:val="Cmsor8Char"/>
    <w:uiPriority w:val="9"/>
    <w:semiHidden/>
    <w:unhideWhenUsed/>
    <w:qFormat/>
    <w:rsid w:val="00A431B2"/>
    <w:pPr>
      <w:numPr>
        <w:ilvl w:val="7"/>
        <w:numId w:val="14"/>
      </w:numPr>
      <w:spacing w:before="240" w:after="60" w:line="240" w:lineRule="auto"/>
      <w:outlineLvl w:val="7"/>
    </w:pPr>
    <w:rPr>
      <w:rFonts w:eastAsia="Times New Roman"/>
      <w:i/>
      <w:iCs/>
      <w:color w:val="000000"/>
      <w:sz w:val="24"/>
      <w:szCs w:val="24"/>
    </w:rPr>
  </w:style>
  <w:style w:type="paragraph" w:styleId="Cmsor9">
    <w:name w:val="heading 9"/>
    <w:basedOn w:val="Norml"/>
    <w:next w:val="Norml"/>
    <w:link w:val="Cmsor9Char"/>
    <w:uiPriority w:val="9"/>
    <w:semiHidden/>
    <w:unhideWhenUsed/>
    <w:qFormat/>
    <w:rsid w:val="00A431B2"/>
    <w:pPr>
      <w:numPr>
        <w:ilvl w:val="8"/>
        <w:numId w:val="14"/>
      </w:numPr>
      <w:spacing w:before="240" w:after="60" w:line="240" w:lineRule="auto"/>
      <w:outlineLvl w:val="8"/>
    </w:pPr>
    <w:rPr>
      <w:rFonts w:ascii="Cambria" w:eastAsia="Times New Roman" w:hAnsi="Cambria"/>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302E"/>
    <w:pPr>
      <w:ind w:left="720"/>
      <w:contextualSpacing/>
    </w:pPr>
  </w:style>
  <w:style w:type="character" w:customStyle="1" w:styleId="Cmsor30">
    <w:name w:val="Címsor #3_"/>
    <w:link w:val="Cmsor31"/>
    <w:rsid w:val="00DC6BB1"/>
    <w:rPr>
      <w:rFonts w:ascii="Times New Roman" w:eastAsia="Times New Roman" w:hAnsi="Times New Roman"/>
      <w:sz w:val="23"/>
      <w:szCs w:val="23"/>
      <w:shd w:val="clear" w:color="auto" w:fill="FFFFFF"/>
    </w:rPr>
  </w:style>
  <w:style w:type="paragraph" w:customStyle="1" w:styleId="Cmsor31">
    <w:name w:val="Címsor #3"/>
    <w:basedOn w:val="Norml"/>
    <w:link w:val="Cmsor30"/>
    <w:rsid w:val="00DC6BB1"/>
    <w:pPr>
      <w:shd w:val="clear" w:color="auto" w:fill="FFFFFF"/>
      <w:spacing w:before="360" w:after="360" w:line="0" w:lineRule="atLeast"/>
      <w:outlineLvl w:val="2"/>
    </w:pPr>
    <w:rPr>
      <w:rFonts w:ascii="Times New Roman" w:eastAsia="Times New Roman" w:hAnsi="Times New Roman"/>
      <w:sz w:val="23"/>
      <w:szCs w:val="23"/>
    </w:rPr>
  </w:style>
  <w:style w:type="table" w:styleId="Rcsostblzat">
    <w:name w:val="Table Grid"/>
    <w:basedOn w:val="Normltblzat"/>
    <w:uiPriority w:val="59"/>
    <w:rsid w:val="00DC6B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0F28C4"/>
    <w:pPr>
      <w:tabs>
        <w:tab w:val="center" w:pos="4536"/>
        <w:tab w:val="right" w:pos="9072"/>
      </w:tabs>
    </w:pPr>
  </w:style>
  <w:style w:type="character" w:customStyle="1" w:styleId="lfejChar">
    <w:name w:val="Élőfej Char"/>
    <w:link w:val="lfej"/>
    <w:uiPriority w:val="99"/>
    <w:rsid w:val="000F28C4"/>
    <w:rPr>
      <w:sz w:val="22"/>
      <w:szCs w:val="22"/>
      <w:lang w:eastAsia="en-US"/>
    </w:rPr>
  </w:style>
  <w:style w:type="paragraph" w:styleId="llb">
    <w:name w:val="footer"/>
    <w:basedOn w:val="Norml"/>
    <w:link w:val="llbChar"/>
    <w:uiPriority w:val="99"/>
    <w:unhideWhenUsed/>
    <w:rsid w:val="000F28C4"/>
    <w:pPr>
      <w:tabs>
        <w:tab w:val="center" w:pos="4536"/>
        <w:tab w:val="right" w:pos="9072"/>
      </w:tabs>
    </w:pPr>
  </w:style>
  <w:style w:type="character" w:customStyle="1" w:styleId="llbChar">
    <w:name w:val="Élőláb Char"/>
    <w:link w:val="llb"/>
    <w:uiPriority w:val="99"/>
    <w:rsid w:val="000F28C4"/>
    <w:rPr>
      <w:sz w:val="22"/>
      <w:szCs w:val="22"/>
      <w:lang w:eastAsia="en-US"/>
    </w:rPr>
  </w:style>
  <w:style w:type="character" w:styleId="Finomkiemels">
    <w:name w:val="Subtle Emphasis"/>
    <w:uiPriority w:val="19"/>
    <w:qFormat/>
    <w:rsid w:val="00E0152D"/>
    <w:rPr>
      <w:i/>
      <w:iCs/>
      <w:color w:val="808080"/>
    </w:rPr>
  </w:style>
  <w:style w:type="character" w:customStyle="1" w:styleId="Cmsor1Char">
    <w:name w:val="Címsor 1 Char"/>
    <w:link w:val="Cmsor1"/>
    <w:rsid w:val="00A431B2"/>
    <w:rPr>
      <w:rFonts w:ascii="Cambria" w:eastAsia="Times New Roman" w:hAnsi="Cambria"/>
      <w:b/>
      <w:bCs/>
      <w:color w:val="000000"/>
      <w:kern w:val="32"/>
      <w:sz w:val="32"/>
      <w:szCs w:val="32"/>
    </w:rPr>
  </w:style>
  <w:style w:type="character" w:customStyle="1" w:styleId="Cmsor2Char">
    <w:name w:val="Címsor 2 Char"/>
    <w:link w:val="Cmsor2"/>
    <w:rsid w:val="00A431B2"/>
    <w:rPr>
      <w:rFonts w:ascii="Cambria" w:eastAsia="Times New Roman" w:hAnsi="Cambria"/>
      <w:b/>
      <w:bCs/>
      <w:i/>
      <w:iCs/>
      <w:color w:val="000000"/>
      <w:sz w:val="28"/>
      <w:szCs w:val="28"/>
    </w:rPr>
  </w:style>
  <w:style w:type="character" w:customStyle="1" w:styleId="Cmsor3Char">
    <w:name w:val="Címsor 3 Char"/>
    <w:link w:val="Cmsor3"/>
    <w:uiPriority w:val="9"/>
    <w:rsid w:val="00A431B2"/>
    <w:rPr>
      <w:rFonts w:ascii="Cambria" w:eastAsia="Times New Roman" w:hAnsi="Cambria"/>
      <w:b/>
      <w:bCs/>
      <w:color w:val="000000"/>
      <w:sz w:val="26"/>
      <w:szCs w:val="26"/>
    </w:rPr>
  </w:style>
  <w:style w:type="character" w:customStyle="1" w:styleId="Cmsor4Char">
    <w:name w:val="Címsor 4 Char"/>
    <w:link w:val="Cmsor4"/>
    <w:uiPriority w:val="9"/>
    <w:rsid w:val="00A431B2"/>
    <w:rPr>
      <w:rFonts w:eastAsia="Times New Roman"/>
      <w:b/>
      <w:bCs/>
      <w:color w:val="000000"/>
      <w:sz w:val="28"/>
      <w:szCs w:val="28"/>
    </w:rPr>
  </w:style>
  <w:style w:type="character" w:customStyle="1" w:styleId="Cmsor5Char">
    <w:name w:val="Címsor 5 Char"/>
    <w:link w:val="Cmsor5"/>
    <w:uiPriority w:val="9"/>
    <w:semiHidden/>
    <w:rsid w:val="00A431B2"/>
    <w:rPr>
      <w:rFonts w:eastAsia="Times New Roman"/>
      <w:b/>
      <w:bCs/>
      <w:i/>
      <w:iCs/>
      <w:color w:val="000000"/>
      <w:sz w:val="26"/>
      <w:szCs w:val="26"/>
    </w:rPr>
  </w:style>
  <w:style w:type="character" w:customStyle="1" w:styleId="Cmsor6Char">
    <w:name w:val="Címsor 6 Char"/>
    <w:link w:val="Cmsor6"/>
    <w:uiPriority w:val="9"/>
    <w:semiHidden/>
    <w:rsid w:val="00A431B2"/>
    <w:rPr>
      <w:rFonts w:eastAsia="Times New Roman"/>
      <w:b/>
      <w:bCs/>
      <w:color w:val="000000"/>
      <w:sz w:val="22"/>
      <w:szCs w:val="22"/>
    </w:rPr>
  </w:style>
  <w:style w:type="character" w:customStyle="1" w:styleId="Cmsor7Char">
    <w:name w:val="Címsor 7 Char"/>
    <w:link w:val="Cmsor7"/>
    <w:uiPriority w:val="9"/>
    <w:semiHidden/>
    <w:rsid w:val="00A431B2"/>
    <w:rPr>
      <w:rFonts w:eastAsia="Times New Roman"/>
      <w:color w:val="000000"/>
      <w:sz w:val="24"/>
      <w:szCs w:val="24"/>
    </w:rPr>
  </w:style>
  <w:style w:type="character" w:customStyle="1" w:styleId="Cmsor8Char">
    <w:name w:val="Címsor 8 Char"/>
    <w:link w:val="Cmsor8"/>
    <w:uiPriority w:val="9"/>
    <w:semiHidden/>
    <w:rsid w:val="00A431B2"/>
    <w:rPr>
      <w:rFonts w:eastAsia="Times New Roman"/>
      <w:i/>
      <w:iCs/>
      <w:color w:val="000000"/>
      <w:sz w:val="24"/>
      <w:szCs w:val="24"/>
    </w:rPr>
  </w:style>
  <w:style w:type="character" w:customStyle="1" w:styleId="Cmsor9Char">
    <w:name w:val="Címsor 9 Char"/>
    <w:link w:val="Cmsor9"/>
    <w:uiPriority w:val="9"/>
    <w:semiHidden/>
    <w:rsid w:val="00A431B2"/>
    <w:rPr>
      <w:rFonts w:ascii="Cambria" w:eastAsia="Times New Roman" w:hAnsi="Cambria"/>
      <w:color w:val="000000"/>
      <w:sz w:val="22"/>
      <w:szCs w:val="22"/>
    </w:rPr>
  </w:style>
  <w:style w:type="character" w:styleId="Hiperhivatkozs">
    <w:name w:val="Hyperlink"/>
    <w:uiPriority w:val="99"/>
    <w:unhideWhenUsed/>
    <w:rsid w:val="00A431B2"/>
    <w:rPr>
      <w:color w:val="0000FF"/>
      <w:u w:val="single"/>
    </w:rPr>
  </w:style>
  <w:style w:type="paragraph" w:styleId="Buborkszveg">
    <w:name w:val="Balloon Text"/>
    <w:basedOn w:val="Norml"/>
    <w:link w:val="BuborkszvegChar"/>
    <w:uiPriority w:val="99"/>
    <w:semiHidden/>
    <w:unhideWhenUsed/>
    <w:rsid w:val="00AD3E0B"/>
    <w:pPr>
      <w:spacing w:after="0" w:line="240" w:lineRule="auto"/>
    </w:pPr>
    <w:rPr>
      <w:rFonts w:ascii="Tahoma" w:hAnsi="Tahoma"/>
      <w:sz w:val="16"/>
      <w:szCs w:val="16"/>
    </w:rPr>
  </w:style>
  <w:style w:type="character" w:customStyle="1" w:styleId="BuborkszvegChar">
    <w:name w:val="Buborékszöveg Char"/>
    <w:link w:val="Buborkszveg"/>
    <w:uiPriority w:val="99"/>
    <w:semiHidden/>
    <w:rsid w:val="00AD3E0B"/>
    <w:rPr>
      <w:rFonts w:ascii="Tahoma" w:hAnsi="Tahoma" w:cs="Tahoma"/>
      <w:sz w:val="16"/>
      <w:szCs w:val="16"/>
      <w:lang w:eastAsia="en-US"/>
    </w:rPr>
  </w:style>
  <w:style w:type="character" w:styleId="Jegyzethivatkozs">
    <w:name w:val="annotation reference"/>
    <w:basedOn w:val="Bekezdsalapbettpusa"/>
    <w:uiPriority w:val="99"/>
    <w:semiHidden/>
    <w:unhideWhenUsed/>
    <w:rsid w:val="006F36C0"/>
    <w:rPr>
      <w:sz w:val="16"/>
      <w:szCs w:val="16"/>
    </w:rPr>
  </w:style>
  <w:style w:type="paragraph" w:styleId="Jegyzetszveg">
    <w:name w:val="annotation text"/>
    <w:basedOn w:val="Norml"/>
    <w:link w:val="JegyzetszvegChar"/>
    <w:uiPriority w:val="99"/>
    <w:semiHidden/>
    <w:unhideWhenUsed/>
    <w:rsid w:val="006F36C0"/>
    <w:pPr>
      <w:spacing w:line="240" w:lineRule="auto"/>
    </w:pPr>
    <w:rPr>
      <w:sz w:val="20"/>
      <w:szCs w:val="20"/>
    </w:rPr>
  </w:style>
  <w:style w:type="character" w:customStyle="1" w:styleId="JegyzetszvegChar">
    <w:name w:val="Jegyzetszöveg Char"/>
    <w:basedOn w:val="Bekezdsalapbettpusa"/>
    <w:link w:val="Jegyzetszveg"/>
    <w:uiPriority w:val="99"/>
    <w:semiHidden/>
    <w:rsid w:val="006F36C0"/>
    <w:rPr>
      <w:lang w:eastAsia="en-US"/>
    </w:rPr>
  </w:style>
  <w:style w:type="paragraph" w:styleId="Megjegyzstrgya">
    <w:name w:val="annotation subject"/>
    <w:basedOn w:val="Jegyzetszveg"/>
    <w:next w:val="Jegyzetszveg"/>
    <w:link w:val="MegjegyzstrgyaChar"/>
    <w:uiPriority w:val="99"/>
    <w:semiHidden/>
    <w:unhideWhenUsed/>
    <w:rsid w:val="006F36C0"/>
    <w:rPr>
      <w:b/>
      <w:bCs/>
    </w:rPr>
  </w:style>
  <w:style w:type="character" w:customStyle="1" w:styleId="MegjegyzstrgyaChar">
    <w:name w:val="Megjegyzés tárgya Char"/>
    <w:basedOn w:val="JegyzetszvegChar"/>
    <w:link w:val="Megjegyzstrgya"/>
    <w:uiPriority w:val="99"/>
    <w:semiHidden/>
    <w:rsid w:val="006F36C0"/>
    <w:rPr>
      <w:b/>
      <w:bCs/>
      <w:lang w:eastAsia="en-US"/>
    </w:rPr>
  </w:style>
  <w:style w:type="character" w:styleId="Kiemels">
    <w:name w:val="Emphasis"/>
    <w:basedOn w:val="Bekezdsalapbettpusa"/>
    <w:uiPriority w:val="20"/>
    <w:qFormat/>
    <w:rsid w:val="00A51D6C"/>
    <w:rPr>
      <w:i/>
      <w:iCs/>
    </w:rPr>
  </w:style>
  <w:style w:type="character" w:customStyle="1" w:styleId="apple-converted-space">
    <w:name w:val="apple-converted-space"/>
    <w:basedOn w:val="Bekezdsalapbettpusa"/>
    <w:rsid w:val="00A51D6C"/>
  </w:style>
  <w:style w:type="paragraph" w:styleId="Vltozat">
    <w:name w:val="Revision"/>
    <w:hidden/>
    <w:uiPriority w:val="99"/>
    <w:semiHidden/>
    <w:rsid w:val="00AC5582"/>
    <w:rPr>
      <w:sz w:val="22"/>
      <w:szCs w:val="22"/>
      <w:lang w:eastAsia="en-US"/>
    </w:rPr>
  </w:style>
  <w:style w:type="table" w:styleId="Kzepeslista21jellszn">
    <w:name w:val="Medium List 2 Accent 1"/>
    <w:basedOn w:val="Normltblzat"/>
    <w:uiPriority w:val="66"/>
    <w:rsid w:val="00381F93"/>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5DarkAccent3">
    <w:name w:val="Grid Table 5 Dark Accent 3"/>
    <w:basedOn w:val="Normltblzat"/>
    <w:uiPriority w:val="50"/>
    <w:rsid w:val="00381F9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4Accent3">
    <w:name w:val="Grid Table 4 Accent 3"/>
    <w:basedOn w:val="Normltblzat"/>
    <w:uiPriority w:val="49"/>
    <w:rsid w:val="006F205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5DarkAccent3">
    <w:name w:val="List Table 5 Dark Accent 3"/>
    <w:basedOn w:val="Normltblzat"/>
    <w:uiPriority w:val="50"/>
    <w:rsid w:val="006F2050"/>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2">
    <w:name w:val="List Table 2"/>
    <w:basedOn w:val="Normltblzat"/>
    <w:uiPriority w:val="47"/>
    <w:rsid w:val="006F205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3">
    <w:name w:val="Grid Table 7 Colorful Accent 3"/>
    <w:basedOn w:val="Normltblzat"/>
    <w:uiPriority w:val="52"/>
    <w:rsid w:val="006F2050"/>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GridTable6ColorfulAccent3">
    <w:name w:val="Grid Table 6 Colorful Accent 3"/>
    <w:basedOn w:val="Normltblzat"/>
    <w:uiPriority w:val="51"/>
    <w:rsid w:val="006F2050"/>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PlainTable3">
    <w:name w:val="Plain Table 3"/>
    <w:basedOn w:val="Normltblzat"/>
    <w:uiPriority w:val="43"/>
    <w:rsid w:val="006F205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2">
    <w:name w:val="Grid Table 2"/>
    <w:basedOn w:val="Normltblzat"/>
    <w:uiPriority w:val="47"/>
    <w:rsid w:val="006F205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07192"/>
    <w:pPr>
      <w:spacing w:after="200" w:line="276" w:lineRule="auto"/>
    </w:pPr>
    <w:rPr>
      <w:sz w:val="22"/>
      <w:szCs w:val="22"/>
      <w:lang w:eastAsia="en-US"/>
    </w:rPr>
  </w:style>
  <w:style w:type="paragraph" w:styleId="Cmsor1">
    <w:name w:val="heading 1"/>
    <w:basedOn w:val="Norml"/>
    <w:next w:val="Norml"/>
    <w:link w:val="Cmsor1Char"/>
    <w:qFormat/>
    <w:rsid w:val="00A431B2"/>
    <w:pPr>
      <w:keepNext/>
      <w:numPr>
        <w:numId w:val="14"/>
      </w:numPr>
      <w:spacing w:before="240" w:after="60" w:line="240" w:lineRule="auto"/>
      <w:outlineLvl w:val="0"/>
    </w:pPr>
    <w:rPr>
      <w:rFonts w:ascii="Cambria" w:eastAsia="Times New Roman" w:hAnsi="Cambria"/>
      <w:b/>
      <w:bCs/>
      <w:color w:val="000000"/>
      <w:kern w:val="32"/>
      <w:sz w:val="32"/>
      <w:szCs w:val="32"/>
    </w:rPr>
  </w:style>
  <w:style w:type="paragraph" w:styleId="Cmsor2">
    <w:name w:val="heading 2"/>
    <w:basedOn w:val="Norml"/>
    <w:next w:val="Norml"/>
    <w:link w:val="Cmsor2Char"/>
    <w:unhideWhenUsed/>
    <w:qFormat/>
    <w:rsid w:val="00A431B2"/>
    <w:pPr>
      <w:keepNext/>
      <w:numPr>
        <w:ilvl w:val="1"/>
        <w:numId w:val="14"/>
      </w:numPr>
      <w:spacing w:before="240" w:after="60" w:line="240" w:lineRule="auto"/>
      <w:outlineLvl w:val="1"/>
    </w:pPr>
    <w:rPr>
      <w:rFonts w:ascii="Cambria" w:eastAsia="Times New Roman" w:hAnsi="Cambria"/>
      <w:b/>
      <w:bCs/>
      <w:i/>
      <w:iCs/>
      <w:color w:val="000000"/>
      <w:sz w:val="28"/>
      <w:szCs w:val="28"/>
    </w:rPr>
  </w:style>
  <w:style w:type="paragraph" w:styleId="Cmsor3">
    <w:name w:val="heading 3"/>
    <w:basedOn w:val="Norml"/>
    <w:next w:val="Norml"/>
    <w:link w:val="Cmsor3Char"/>
    <w:uiPriority w:val="9"/>
    <w:unhideWhenUsed/>
    <w:qFormat/>
    <w:rsid w:val="00A431B2"/>
    <w:pPr>
      <w:keepNext/>
      <w:numPr>
        <w:ilvl w:val="2"/>
        <w:numId w:val="14"/>
      </w:numPr>
      <w:spacing w:before="240" w:after="60" w:line="240" w:lineRule="auto"/>
      <w:outlineLvl w:val="2"/>
    </w:pPr>
    <w:rPr>
      <w:rFonts w:ascii="Cambria" w:eastAsia="Times New Roman" w:hAnsi="Cambria"/>
      <w:b/>
      <w:bCs/>
      <w:color w:val="000000"/>
      <w:sz w:val="26"/>
      <w:szCs w:val="26"/>
    </w:rPr>
  </w:style>
  <w:style w:type="paragraph" w:styleId="Cmsor4">
    <w:name w:val="heading 4"/>
    <w:basedOn w:val="Norml"/>
    <w:next w:val="Norml"/>
    <w:link w:val="Cmsor4Char"/>
    <w:uiPriority w:val="9"/>
    <w:unhideWhenUsed/>
    <w:qFormat/>
    <w:rsid w:val="00A431B2"/>
    <w:pPr>
      <w:keepNext/>
      <w:numPr>
        <w:ilvl w:val="3"/>
        <w:numId w:val="14"/>
      </w:numPr>
      <w:spacing w:before="240" w:after="60" w:line="240" w:lineRule="auto"/>
      <w:outlineLvl w:val="3"/>
    </w:pPr>
    <w:rPr>
      <w:rFonts w:eastAsia="Times New Roman"/>
      <w:b/>
      <w:bCs/>
      <w:color w:val="000000"/>
      <w:sz w:val="28"/>
      <w:szCs w:val="28"/>
    </w:rPr>
  </w:style>
  <w:style w:type="paragraph" w:styleId="Cmsor5">
    <w:name w:val="heading 5"/>
    <w:basedOn w:val="Norml"/>
    <w:next w:val="Norml"/>
    <w:link w:val="Cmsor5Char"/>
    <w:uiPriority w:val="9"/>
    <w:semiHidden/>
    <w:unhideWhenUsed/>
    <w:qFormat/>
    <w:rsid w:val="00A431B2"/>
    <w:pPr>
      <w:numPr>
        <w:ilvl w:val="4"/>
        <w:numId w:val="14"/>
      </w:numPr>
      <w:spacing w:before="240" w:after="60" w:line="240" w:lineRule="auto"/>
      <w:outlineLvl w:val="4"/>
    </w:pPr>
    <w:rPr>
      <w:rFonts w:eastAsia="Times New Roman"/>
      <w:b/>
      <w:bCs/>
      <w:i/>
      <w:iCs/>
      <w:color w:val="000000"/>
      <w:sz w:val="26"/>
      <w:szCs w:val="26"/>
    </w:rPr>
  </w:style>
  <w:style w:type="paragraph" w:styleId="Cmsor6">
    <w:name w:val="heading 6"/>
    <w:basedOn w:val="Norml"/>
    <w:next w:val="Norml"/>
    <w:link w:val="Cmsor6Char"/>
    <w:uiPriority w:val="9"/>
    <w:semiHidden/>
    <w:unhideWhenUsed/>
    <w:qFormat/>
    <w:rsid w:val="00A431B2"/>
    <w:pPr>
      <w:numPr>
        <w:ilvl w:val="5"/>
        <w:numId w:val="14"/>
      </w:numPr>
      <w:spacing w:before="240" w:after="60" w:line="240" w:lineRule="auto"/>
      <w:outlineLvl w:val="5"/>
    </w:pPr>
    <w:rPr>
      <w:rFonts w:eastAsia="Times New Roman"/>
      <w:b/>
      <w:bCs/>
      <w:color w:val="000000"/>
    </w:rPr>
  </w:style>
  <w:style w:type="paragraph" w:styleId="Cmsor7">
    <w:name w:val="heading 7"/>
    <w:basedOn w:val="Norml"/>
    <w:next w:val="Norml"/>
    <w:link w:val="Cmsor7Char"/>
    <w:uiPriority w:val="9"/>
    <w:semiHidden/>
    <w:unhideWhenUsed/>
    <w:qFormat/>
    <w:rsid w:val="00A431B2"/>
    <w:pPr>
      <w:numPr>
        <w:ilvl w:val="6"/>
        <w:numId w:val="14"/>
      </w:numPr>
      <w:spacing w:before="240" w:after="60" w:line="240" w:lineRule="auto"/>
      <w:outlineLvl w:val="6"/>
    </w:pPr>
    <w:rPr>
      <w:rFonts w:eastAsia="Times New Roman"/>
      <w:color w:val="000000"/>
      <w:sz w:val="24"/>
      <w:szCs w:val="24"/>
    </w:rPr>
  </w:style>
  <w:style w:type="paragraph" w:styleId="Cmsor8">
    <w:name w:val="heading 8"/>
    <w:basedOn w:val="Norml"/>
    <w:next w:val="Norml"/>
    <w:link w:val="Cmsor8Char"/>
    <w:uiPriority w:val="9"/>
    <w:semiHidden/>
    <w:unhideWhenUsed/>
    <w:qFormat/>
    <w:rsid w:val="00A431B2"/>
    <w:pPr>
      <w:numPr>
        <w:ilvl w:val="7"/>
        <w:numId w:val="14"/>
      </w:numPr>
      <w:spacing w:before="240" w:after="60" w:line="240" w:lineRule="auto"/>
      <w:outlineLvl w:val="7"/>
    </w:pPr>
    <w:rPr>
      <w:rFonts w:eastAsia="Times New Roman"/>
      <w:i/>
      <w:iCs/>
      <w:color w:val="000000"/>
      <w:sz w:val="24"/>
      <w:szCs w:val="24"/>
    </w:rPr>
  </w:style>
  <w:style w:type="paragraph" w:styleId="Cmsor9">
    <w:name w:val="heading 9"/>
    <w:basedOn w:val="Norml"/>
    <w:next w:val="Norml"/>
    <w:link w:val="Cmsor9Char"/>
    <w:uiPriority w:val="9"/>
    <w:semiHidden/>
    <w:unhideWhenUsed/>
    <w:qFormat/>
    <w:rsid w:val="00A431B2"/>
    <w:pPr>
      <w:numPr>
        <w:ilvl w:val="8"/>
        <w:numId w:val="14"/>
      </w:numPr>
      <w:spacing w:before="240" w:after="60" w:line="240" w:lineRule="auto"/>
      <w:outlineLvl w:val="8"/>
    </w:pPr>
    <w:rPr>
      <w:rFonts w:ascii="Cambria" w:eastAsia="Times New Roman" w:hAnsi="Cambria"/>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302E"/>
    <w:pPr>
      <w:ind w:left="720"/>
      <w:contextualSpacing/>
    </w:pPr>
  </w:style>
  <w:style w:type="character" w:customStyle="1" w:styleId="Cmsor30">
    <w:name w:val="Címsor #3_"/>
    <w:link w:val="Cmsor31"/>
    <w:rsid w:val="00DC6BB1"/>
    <w:rPr>
      <w:rFonts w:ascii="Times New Roman" w:eastAsia="Times New Roman" w:hAnsi="Times New Roman"/>
      <w:sz w:val="23"/>
      <w:szCs w:val="23"/>
      <w:shd w:val="clear" w:color="auto" w:fill="FFFFFF"/>
    </w:rPr>
  </w:style>
  <w:style w:type="paragraph" w:customStyle="1" w:styleId="Cmsor31">
    <w:name w:val="Címsor #3"/>
    <w:basedOn w:val="Norml"/>
    <w:link w:val="Cmsor30"/>
    <w:rsid w:val="00DC6BB1"/>
    <w:pPr>
      <w:shd w:val="clear" w:color="auto" w:fill="FFFFFF"/>
      <w:spacing w:before="360" w:after="360" w:line="0" w:lineRule="atLeast"/>
      <w:outlineLvl w:val="2"/>
    </w:pPr>
    <w:rPr>
      <w:rFonts w:ascii="Times New Roman" w:eastAsia="Times New Roman" w:hAnsi="Times New Roman"/>
      <w:sz w:val="23"/>
      <w:szCs w:val="23"/>
    </w:rPr>
  </w:style>
  <w:style w:type="table" w:styleId="Rcsostblzat">
    <w:name w:val="Table Grid"/>
    <w:basedOn w:val="Normltblzat"/>
    <w:uiPriority w:val="59"/>
    <w:rsid w:val="00DC6B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0F28C4"/>
    <w:pPr>
      <w:tabs>
        <w:tab w:val="center" w:pos="4536"/>
        <w:tab w:val="right" w:pos="9072"/>
      </w:tabs>
    </w:pPr>
  </w:style>
  <w:style w:type="character" w:customStyle="1" w:styleId="lfejChar">
    <w:name w:val="Élőfej Char"/>
    <w:link w:val="lfej"/>
    <w:uiPriority w:val="99"/>
    <w:rsid w:val="000F28C4"/>
    <w:rPr>
      <w:sz w:val="22"/>
      <w:szCs w:val="22"/>
      <w:lang w:eastAsia="en-US"/>
    </w:rPr>
  </w:style>
  <w:style w:type="paragraph" w:styleId="llb">
    <w:name w:val="footer"/>
    <w:basedOn w:val="Norml"/>
    <w:link w:val="llbChar"/>
    <w:uiPriority w:val="99"/>
    <w:unhideWhenUsed/>
    <w:rsid w:val="000F28C4"/>
    <w:pPr>
      <w:tabs>
        <w:tab w:val="center" w:pos="4536"/>
        <w:tab w:val="right" w:pos="9072"/>
      </w:tabs>
    </w:pPr>
  </w:style>
  <w:style w:type="character" w:customStyle="1" w:styleId="llbChar">
    <w:name w:val="Élőláb Char"/>
    <w:link w:val="llb"/>
    <w:uiPriority w:val="99"/>
    <w:rsid w:val="000F28C4"/>
    <w:rPr>
      <w:sz w:val="22"/>
      <w:szCs w:val="22"/>
      <w:lang w:eastAsia="en-US"/>
    </w:rPr>
  </w:style>
  <w:style w:type="character" w:styleId="Finomkiemels">
    <w:name w:val="Subtle Emphasis"/>
    <w:uiPriority w:val="19"/>
    <w:qFormat/>
    <w:rsid w:val="00E0152D"/>
    <w:rPr>
      <w:i/>
      <w:iCs/>
      <w:color w:val="808080"/>
    </w:rPr>
  </w:style>
  <w:style w:type="character" w:customStyle="1" w:styleId="Cmsor1Char">
    <w:name w:val="Címsor 1 Char"/>
    <w:link w:val="Cmsor1"/>
    <w:rsid w:val="00A431B2"/>
    <w:rPr>
      <w:rFonts w:ascii="Cambria" w:eastAsia="Times New Roman" w:hAnsi="Cambria"/>
      <w:b/>
      <w:bCs/>
      <w:color w:val="000000"/>
      <w:kern w:val="32"/>
      <w:sz w:val="32"/>
      <w:szCs w:val="32"/>
    </w:rPr>
  </w:style>
  <w:style w:type="character" w:customStyle="1" w:styleId="Cmsor2Char">
    <w:name w:val="Címsor 2 Char"/>
    <w:link w:val="Cmsor2"/>
    <w:rsid w:val="00A431B2"/>
    <w:rPr>
      <w:rFonts w:ascii="Cambria" w:eastAsia="Times New Roman" w:hAnsi="Cambria"/>
      <w:b/>
      <w:bCs/>
      <w:i/>
      <w:iCs/>
      <w:color w:val="000000"/>
      <w:sz w:val="28"/>
      <w:szCs w:val="28"/>
    </w:rPr>
  </w:style>
  <w:style w:type="character" w:customStyle="1" w:styleId="Cmsor3Char">
    <w:name w:val="Címsor 3 Char"/>
    <w:link w:val="Cmsor3"/>
    <w:uiPriority w:val="9"/>
    <w:rsid w:val="00A431B2"/>
    <w:rPr>
      <w:rFonts w:ascii="Cambria" w:eastAsia="Times New Roman" w:hAnsi="Cambria"/>
      <w:b/>
      <w:bCs/>
      <w:color w:val="000000"/>
      <w:sz w:val="26"/>
      <w:szCs w:val="26"/>
    </w:rPr>
  </w:style>
  <w:style w:type="character" w:customStyle="1" w:styleId="Cmsor4Char">
    <w:name w:val="Címsor 4 Char"/>
    <w:link w:val="Cmsor4"/>
    <w:uiPriority w:val="9"/>
    <w:rsid w:val="00A431B2"/>
    <w:rPr>
      <w:rFonts w:eastAsia="Times New Roman"/>
      <w:b/>
      <w:bCs/>
      <w:color w:val="000000"/>
      <w:sz w:val="28"/>
      <w:szCs w:val="28"/>
    </w:rPr>
  </w:style>
  <w:style w:type="character" w:customStyle="1" w:styleId="Cmsor5Char">
    <w:name w:val="Címsor 5 Char"/>
    <w:link w:val="Cmsor5"/>
    <w:uiPriority w:val="9"/>
    <w:semiHidden/>
    <w:rsid w:val="00A431B2"/>
    <w:rPr>
      <w:rFonts w:eastAsia="Times New Roman"/>
      <w:b/>
      <w:bCs/>
      <w:i/>
      <w:iCs/>
      <w:color w:val="000000"/>
      <w:sz w:val="26"/>
      <w:szCs w:val="26"/>
    </w:rPr>
  </w:style>
  <w:style w:type="character" w:customStyle="1" w:styleId="Cmsor6Char">
    <w:name w:val="Címsor 6 Char"/>
    <w:link w:val="Cmsor6"/>
    <w:uiPriority w:val="9"/>
    <w:semiHidden/>
    <w:rsid w:val="00A431B2"/>
    <w:rPr>
      <w:rFonts w:eastAsia="Times New Roman"/>
      <w:b/>
      <w:bCs/>
      <w:color w:val="000000"/>
      <w:sz w:val="22"/>
      <w:szCs w:val="22"/>
    </w:rPr>
  </w:style>
  <w:style w:type="character" w:customStyle="1" w:styleId="Cmsor7Char">
    <w:name w:val="Címsor 7 Char"/>
    <w:link w:val="Cmsor7"/>
    <w:uiPriority w:val="9"/>
    <w:semiHidden/>
    <w:rsid w:val="00A431B2"/>
    <w:rPr>
      <w:rFonts w:eastAsia="Times New Roman"/>
      <w:color w:val="000000"/>
      <w:sz w:val="24"/>
      <w:szCs w:val="24"/>
    </w:rPr>
  </w:style>
  <w:style w:type="character" w:customStyle="1" w:styleId="Cmsor8Char">
    <w:name w:val="Címsor 8 Char"/>
    <w:link w:val="Cmsor8"/>
    <w:uiPriority w:val="9"/>
    <w:semiHidden/>
    <w:rsid w:val="00A431B2"/>
    <w:rPr>
      <w:rFonts w:eastAsia="Times New Roman"/>
      <w:i/>
      <w:iCs/>
      <w:color w:val="000000"/>
      <w:sz w:val="24"/>
      <w:szCs w:val="24"/>
    </w:rPr>
  </w:style>
  <w:style w:type="character" w:customStyle="1" w:styleId="Cmsor9Char">
    <w:name w:val="Címsor 9 Char"/>
    <w:link w:val="Cmsor9"/>
    <w:uiPriority w:val="9"/>
    <w:semiHidden/>
    <w:rsid w:val="00A431B2"/>
    <w:rPr>
      <w:rFonts w:ascii="Cambria" w:eastAsia="Times New Roman" w:hAnsi="Cambria"/>
      <w:color w:val="000000"/>
      <w:sz w:val="22"/>
      <w:szCs w:val="22"/>
    </w:rPr>
  </w:style>
  <w:style w:type="character" w:styleId="Hiperhivatkozs">
    <w:name w:val="Hyperlink"/>
    <w:uiPriority w:val="99"/>
    <w:unhideWhenUsed/>
    <w:rsid w:val="00A431B2"/>
    <w:rPr>
      <w:color w:val="0000FF"/>
      <w:u w:val="single"/>
    </w:rPr>
  </w:style>
  <w:style w:type="paragraph" w:styleId="Buborkszveg">
    <w:name w:val="Balloon Text"/>
    <w:basedOn w:val="Norml"/>
    <w:link w:val="BuborkszvegChar"/>
    <w:uiPriority w:val="99"/>
    <w:semiHidden/>
    <w:unhideWhenUsed/>
    <w:rsid w:val="00AD3E0B"/>
    <w:pPr>
      <w:spacing w:after="0" w:line="240" w:lineRule="auto"/>
    </w:pPr>
    <w:rPr>
      <w:rFonts w:ascii="Tahoma" w:hAnsi="Tahoma"/>
      <w:sz w:val="16"/>
      <w:szCs w:val="16"/>
    </w:rPr>
  </w:style>
  <w:style w:type="character" w:customStyle="1" w:styleId="BuborkszvegChar">
    <w:name w:val="Buborékszöveg Char"/>
    <w:link w:val="Buborkszveg"/>
    <w:uiPriority w:val="99"/>
    <w:semiHidden/>
    <w:rsid w:val="00AD3E0B"/>
    <w:rPr>
      <w:rFonts w:ascii="Tahoma" w:hAnsi="Tahoma" w:cs="Tahoma"/>
      <w:sz w:val="16"/>
      <w:szCs w:val="16"/>
      <w:lang w:eastAsia="en-US"/>
    </w:rPr>
  </w:style>
  <w:style w:type="character" w:styleId="Jegyzethivatkozs">
    <w:name w:val="annotation reference"/>
    <w:basedOn w:val="Bekezdsalapbettpusa"/>
    <w:uiPriority w:val="99"/>
    <w:semiHidden/>
    <w:unhideWhenUsed/>
    <w:rsid w:val="006F36C0"/>
    <w:rPr>
      <w:sz w:val="16"/>
      <w:szCs w:val="16"/>
    </w:rPr>
  </w:style>
  <w:style w:type="paragraph" w:styleId="Jegyzetszveg">
    <w:name w:val="annotation text"/>
    <w:basedOn w:val="Norml"/>
    <w:link w:val="JegyzetszvegChar"/>
    <w:uiPriority w:val="99"/>
    <w:semiHidden/>
    <w:unhideWhenUsed/>
    <w:rsid w:val="006F36C0"/>
    <w:pPr>
      <w:spacing w:line="240" w:lineRule="auto"/>
    </w:pPr>
    <w:rPr>
      <w:sz w:val="20"/>
      <w:szCs w:val="20"/>
    </w:rPr>
  </w:style>
  <w:style w:type="character" w:customStyle="1" w:styleId="JegyzetszvegChar">
    <w:name w:val="Jegyzetszöveg Char"/>
    <w:basedOn w:val="Bekezdsalapbettpusa"/>
    <w:link w:val="Jegyzetszveg"/>
    <w:uiPriority w:val="99"/>
    <w:semiHidden/>
    <w:rsid w:val="006F36C0"/>
    <w:rPr>
      <w:lang w:eastAsia="en-US"/>
    </w:rPr>
  </w:style>
  <w:style w:type="paragraph" w:styleId="Megjegyzstrgya">
    <w:name w:val="annotation subject"/>
    <w:basedOn w:val="Jegyzetszveg"/>
    <w:next w:val="Jegyzetszveg"/>
    <w:link w:val="MegjegyzstrgyaChar"/>
    <w:uiPriority w:val="99"/>
    <w:semiHidden/>
    <w:unhideWhenUsed/>
    <w:rsid w:val="006F36C0"/>
    <w:rPr>
      <w:b/>
      <w:bCs/>
    </w:rPr>
  </w:style>
  <w:style w:type="character" w:customStyle="1" w:styleId="MegjegyzstrgyaChar">
    <w:name w:val="Megjegyzés tárgya Char"/>
    <w:basedOn w:val="JegyzetszvegChar"/>
    <w:link w:val="Megjegyzstrgya"/>
    <w:uiPriority w:val="99"/>
    <w:semiHidden/>
    <w:rsid w:val="006F36C0"/>
    <w:rPr>
      <w:b/>
      <w:bCs/>
      <w:lang w:eastAsia="en-US"/>
    </w:rPr>
  </w:style>
  <w:style w:type="character" w:styleId="Kiemels">
    <w:name w:val="Emphasis"/>
    <w:basedOn w:val="Bekezdsalapbettpusa"/>
    <w:uiPriority w:val="20"/>
    <w:qFormat/>
    <w:rsid w:val="00A51D6C"/>
    <w:rPr>
      <w:i/>
      <w:iCs/>
    </w:rPr>
  </w:style>
  <w:style w:type="character" w:customStyle="1" w:styleId="apple-converted-space">
    <w:name w:val="apple-converted-space"/>
    <w:basedOn w:val="Bekezdsalapbettpusa"/>
    <w:rsid w:val="00A51D6C"/>
  </w:style>
  <w:style w:type="paragraph" w:styleId="Vltozat">
    <w:name w:val="Revision"/>
    <w:hidden/>
    <w:uiPriority w:val="99"/>
    <w:semiHidden/>
    <w:rsid w:val="00AC5582"/>
    <w:rPr>
      <w:sz w:val="22"/>
      <w:szCs w:val="22"/>
      <w:lang w:eastAsia="en-US"/>
    </w:rPr>
  </w:style>
  <w:style w:type="table" w:styleId="Kzepeslista21jellszn">
    <w:name w:val="Medium List 2 Accent 1"/>
    <w:basedOn w:val="Normltblzat"/>
    <w:uiPriority w:val="66"/>
    <w:rsid w:val="00381F93"/>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GridTable5DarkAccent3">
    <w:name w:val="Grid Table 5 Dark Accent 3"/>
    <w:basedOn w:val="Normltblzat"/>
    <w:uiPriority w:val="50"/>
    <w:rsid w:val="00381F9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4Accent3">
    <w:name w:val="Grid Table 4 Accent 3"/>
    <w:basedOn w:val="Normltblzat"/>
    <w:uiPriority w:val="49"/>
    <w:rsid w:val="006F205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5DarkAccent3">
    <w:name w:val="List Table 5 Dark Accent 3"/>
    <w:basedOn w:val="Normltblzat"/>
    <w:uiPriority w:val="50"/>
    <w:rsid w:val="006F2050"/>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2">
    <w:name w:val="List Table 2"/>
    <w:basedOn w:val="Normltblzat"/>
    <w:uiPriority w:val="47"/>
    <w:rsid w:val="006F205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3">
    <w:name w:val="Grid Table 7 Colorful Accent 3"/>
    <w:basedOn w:val="Normltblzat"/>
    <w:uiPriority w:val="52"/>
    <w:rsid w:val="006F2050"/>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GridTable6ColorfulAccent3">
    <w:name w:val="Grid Table 6 Colorful Accent 3"/>
    <w:basedOn w:val="Normltblzat"/>
    <w:uiPriority w:val="51"/>
    <w:rsid w:val="006F2050"/>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PlainTable3">
    <w:name w:val="Plain Table 3"/>
    <w:basedOn w:val="Normltblzat"/>
    <w:uiPriority w:val="43"/>
    <w:rsid w:val="006F205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2">
    <w:name w:val="Grid Table 2"/>
    <w:basedOn w:val="Normltblzat"/>
    <w:uiPriority w:val="47"/>
    <w:rsid w:val="006F205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37">
      <w:bodyDiv w:val="1"/>
      <w:marLeft w:val="0"/>
      <w:marRight w:val="0"/>
      <w:marTop w:val="0"/>
      <w:marBottom w:val="0"/>
      <w:divBdr>
        <w:top w:val="none" w:sz="0" w:space="0" w:color="auto"/>
        <w:left w:val="none" w:sz="0" w:space="0" w:color="auto"/>
        <w:bottom w:val="none" w:sz="0" w:space="0" w:color="auto"/>
        <w:right w:val="none" w:sz="0" w:space="0" w:color="auto"/>
      </w:divBdr>
    </w:div>
    <w:div w:id="16393422">
      <w:bodyDiv w:val="1"/>
      <w:marLeft w:val="0"/>
      <w:marRight w:val="0"/>
      <w:marTop w:val="0"/>
      <w:marBottom w:val="0"/>
      <w:divBdr>
        <w:top w:val="none" w:sz="0" w:space="0" w:color="auto"/>
        <w:left w:val="none" w:sz="0" w:space="0" w:color="auto"/>
        <w:bottom w:val="none" w:sz="0" w:space="0" w:color="auto"/>
        <w:right w:val="none" w:sz="0" w:space="0" w:color="auto"/>
      </w:divBdr>
    </w:div>
    <w:div w:id="97524843">
      <w:bodyDiv w:val="1"/>
      <w:marLeft w:val="0"/>
      <w:marRight w:val="0"/>
      <w:marTop w:val="0"/>
      <w:marBottom w:val="0"/>
      <w:divBdr>
        <w:top w:val="none" w:sz="0" w:space="0" w:color="auto"/>
        <w:left w:val="none" w:sz="0" w:space="0" w:color="auto"/>
        <w:bottom w:val="none" w:sz="0" w:space="0" w:color="auto"/>
        <w:right w:val="none" w:sz="0" w:space="0" w:color="auto"/>
      </w:divBdr>
    </w:div>
    <w:div w:id="116996432">
      <w:bodyDiv w:val="1"/>
      <w:marLeft w:val="0"/>
      <w:marRight w:val="0"/>
      <w:marTop w:val="0"/>
      <w:marBottom w:val="0"/>
      <w:divBdr>
        <w:top w:val="none" w:sz="0" w:space="0" w:color="auto"/>
        <w:left w:val="none" w:sz="0" w:space="0" w:color="auto"/>
        <w:bottom w:val="none" w:sz="0" w:space="0" w:color="auto"/>
        <w:right w:val="none" w:sz="0" w:space="0" w:color="auto"/>
      </w:divBdr>
    </w:div>
    <w:div w:id="144856747">
      <w:bodyDiv w:val="1"/>
      <w:marLeft w:val="0"/>
      <w:marRight w:val="0"/>
      <w:marTop w:val="0"/>
      <w:marBottom w:val="0"/>
      <w:divBdr>
        <w:top w:val="none" w:sz="0" w:space="0" w:color="auto"/>
        <w:left w:val="none" w:sz="0" w:space="0" w:color="auto"/>
        <w:bottom w:val="none" w:sz="0" w:space="0" w:color="auto"/>
        <w:right w:val="none" w:sz="0" w:space="0" w:color="auto"/>
      </w:divBdr>
    </w:div>
    <w:div w:id="214242490">
      <w:bodyDiv w:val="1"/>
      <w:marLeft w:val="0"/>
      <w:marRight w:val="0"/>
      <w:marTop w:val="0"/>
      <w:marBottom w:val="0"/>
      <w:divBdr>
        <w:top w:val="none" w:sz="0" w:space="0" w:color="auto"/>
        <w:left w:val="none" w:sz="0" w:space="0" w:color="auto"/>
        <w:bottom w:val="none" w:sz="0" w:space="0" w:color="auto"/>
        <w:right w:val="none" w:sz="0" w:space="0" w:color="auto"/>
      </w:divBdr>
    </w:div>
    <w:div w:id="459687294">
      <w:bodyDiv w:val="1"/>
      <w:marLeft w:val="0"/>
      <w:marRight w:val="0"/>
      <w:marTop w:val="0"/>
      <w:marBottom w:val="0"/>
      <w:divBdr>
        <w:top w:val="none" w:sz="0" w:space="0" w:color="auto"/>
        <w:left w:val="none" w:sz="0" w:space="0" w:color="auto"/>
        <w:bottom w:val="none" w:sz="0" w:space="0" w:color="auto"/>
        <w:right w:val="none" w:sz="0" w:space="0" w:color="auto"/>
      </w:divBdr>
    </w:div>
    <w:div w:id="533422257">
      <w:bodyDiv w:val="1"/>
      <w:marLeft w:val="0"/>
      <w:marRight w:val="0"/>
      <w:marTop w:val="0"/>
      <w:marBottom w:val="0"/>
      <w:divBdr>
        <w:top w:val="none" w:sz="0" w:space="0" w:color="auto"/>
        <w:left w:val="none" w:sz="0" w:space="0" w:color="auto"/>
        <w:bottom w:val="none" w:sz="0" w:space="0" w:color="auto"/>
        <w:right w:val="none" w:sz="0" w:space="0" w:color="auto"/>
      </w:divBdr>
    </w:div>
    <w:div w:id="603221865">
      <w:bodyDiv w:val="1"/>
      <w:marLeft w:val="0"/>
      <w:marRight w:val="0"/>
      <w:marTop w:val="0"/>
      <w:marBottom w:val="0"/>
      <w:divBdr>
        <w:top w:val="none" w:sz="0" w:space="0" w:color="auto"/>
        <w:left w:val="none" w:sz="0" w:space="0" w:color="auto"/>
        <w:bottom w:val="none" w:sz="0" w:space="0" w:color="auto"/>
        <w:right w:val="none" w:sz="0" w:space="0" w:color="auto"/>
      </w:divBdr>
    </w:div>
    <w:div w:id="604266711">
      <w:bodyDiv w:val="1"/>
      <w:marLeft w:val="0"/>
      <w:marRight w:val="0"/>
      <w:marTop w:val="0"/>
      <w:marBottom w:val="0"/>
      <w:divBdr>
        <w:top w:val="none" w:sz="0" w:space="0" w:color="auto"/>
        <w:left w:val="none" w:sz="0" w:space="0" w:color="auto"/>
        <w:bottom w:val="none" w:sz="0" w:space="0" w:color="auto"/>
        <w:right w:val="none" w:sz="0" w:space="0" w:color="auto"/>
      </w:divBdr>
    </w:div>
    <w:div w:id="683213882">
      <w:bodyDiv w:val="1"/>
      <w:marLeft w:val="0"/>
      <w:marRight w:val="0"/>
      <w:marTop w:val="0"/>
      <w:marBottom w:val="0"/>
      <w:divBdr>
        <w:top w:val="none" w:sz="0" w:space="0" w:color="auto"/>
        <w:left w:val="none" w:sz="0" w:space="0" w:color="auto"/>
        <w:bottom w:val="none" w:sz="0" w:space="0" w:color="auto"/>
        <w:right w:val="none" w:sz="0" w:space="0" w:color="auto"/>
      </w:divBdr>
    </w:div>
    <w:div w:id="801535235">
      <w:bodyDiv w:val="1"/>
      <w:marLeft w:val="0"/>
      <w:marRight w:val="0"/>
      <w:marTop w:val="0"/>
      <w:marBottom w:val="0"/>
      <w:divBdr>
        <w:top w:val="none" w:sz="0" w:space="0" w:color="auto"/>
        <w:left w:val="none" w:sz="0" w:space="0" w:color="auto"/>
        <w:bottom w:val="none" w:sz="0" w:space="0" w:color="auto"/>
        <w:right w:val="none" w:sz="0" w:space="0" w:color="auto"/>
      </w:divBdr>
    </w:div>
    <w:div w:id="820736189">
      <w:bodyDiv w:val="1"/>
      <w:marLeft w:val="0"/>
      <w:marRight w:val="0"/>
      <w:marTop w:val="0"/>
      <w:marBottom w:val="0"/>
      <w:divBdr>
        <w:top w:val="none" w:sz="0" w:space="0" w:color="auto"/>
        <w:left w:val="none" w:sz="0" w:space="0" w:color="auto"/>
        <w:bottom w:val="none" w:sz="0" w:space="0" w:color="auto"/>
        <w:right w:val="none" w:sz="0" w:space="0" w:color="auto"/>
      </w:divBdr>
      <w:divsChild>
        <w:div w:id="319818941">
          <w:marLeft w:val="547"/>
          <w:marRight w:val="0"/>
          <w:marTop w:val="0"/>
          <w:marBottom w:val="0"/>
          <w:divBdr>
            <w:top w:val="none" w:sz="0" w:space="0" w:color="auto"/>
            <w:left w:val="none" w:sz="0" w:space="0" w:color="auto"/>
            <w:bottom w:val="none" w:sz="0" w:space="0" w:color="auto"/>
            <w:right w:val="none" w:sz="0" w:space="0" w:color="auto"/>
          </w:divBdr>
        </w:div>
        <w:div w:id="564148896">
          <w:marLeft w:val="547"/>
          <w:marRight w:val="0"/>
          <w:marTop w:val="0"/>
          <w:marBottom w:val="0"/>
          <w:divBdr>
            <w:top w:val="none" w:sz="0" w:space="0" w:color="auto"/>
            <w:left w:val="none" w:sz="0" w:space="0" w:color="auto"/>
            <w:bottom w:val="none" w:sz="0" w:space="0" w:color="auto"/>
            <w:right w:val="none" w:sz="0" w:space="0" w:color="auto"/>
          </w:divBdr>
        </w:div>
      </w:divsChild>
    </w:div>
    <w:div w:id="903876765">
      <w:bodyDiv w:val="1"/>
      <w:marLeft w:val="0"/>
      <w:marRight w:val="0"/>
      <w:marTop w:val="0"/>
      <w:marBottom w:val="0"/>
      <w:divBdr>
        <w:top w:val="none" w:sz="0" w:space="0" w:color="auto"/>
        <w:left w:val="none" w:sz="0" w:space="0" w:color="auto"/>
        <w:bottom w:val="none" w:sz="0" w:space="0" w:color="auto"/>
        <w:right w:val="none" w:sz="0" w:space="0" w:color="auto"/>
      </w:divBdr>
    </w:div>
    <w:div w:id="947858055">
      <w:bodyDiv w:val="1"/>
      <w:marLeft w:val="0"/>
      <w:marRight w:val="0"/>
      <w:marTop w:val="0"/>
      <w:marBottom w:val="0"/>
      <w:divBdr>
        <w:top w:val="none" w:sz="0" w:space="0" w:color="auto"/>
        <w:left w:val="none" w:sz="0" w:space="0" w:color="auto"/>
        <w:bottom w:val="none" w:sz="0" w:space="0" w:color="auto"/>
        <w:right w:val="none" w:sz="0" w:space="0" w:color="auto"/>
      </w:divBdr>
    </w:div>
    <w:div w:id="1013340780">
      <w:bodyDiv w:val="1"/>
      <w:marLeft w:val="0"/>
      <w:marRight w:val="0"/>
      <w:marTop w:val="0"/>
      <w:marBottom w:val="0"/>
      <w:divBdr>
        <w:top w:val="none" w:sz="0" w:space="0" w:color="auto"/>
        <w:left w:val="none" w:sz="0" w:space="0" w:color="auto"/>
        <w:bottom w:val="none" w:sz="0" w:space="0" w:color="auto"/>
        <w:right w:val="none" w:sz="0" w:space="0" w:color="auto"/>
      </w:divBdr>
    </w:div>
    <w:div w:id="1190676998">
      <w:bodyDiv w:val="1"/>
      <w:marLeft w:val="0"/>
      <w:marRight w:val="0"/>
      <w:marTop w:val="0"/>
      <w:marBottom w:val="0"/>
      <w:divBdr>
        <w:top w:val="none" w:sz="0" w:space="0" w:color="auto"/>
        <w:left w:val="none" w:sz="0" w:space="0" w:color="auto"/>
        <w:bottom w:val="none" w:sz="0" w:space="0" w:color="auto"/>
        <w:right w:val="none" w:sz="0" w:space="0" w:color="auto"/>
      </w:divBdr>
    </w:div>
    <w:div w:id="1272084776">
      <w:bodyDiv w:val="1"/>
      <w:marLeft w:val="0"/>
      <w:marRight w:val="0"/>
      <w:marTop w:val="0"/>
      <w:marBottom w:val="0"/>
      <w:divBdr>
        <w:top w:val="none" w:sz="0" w:space="0" w:color="auto"/>
        <w:left w:val="none" w:sz="0" w:space="0" w:color="auto"/>
        <w:bottom w:val="none" w:sz="0" w:space="0" w:color="auto"/>
        <w:right w:val="none" w:sz="0" w:space="0" w:color="auto"/>
      </w:divBdr>
    </w:div>
    <w:div w:id="1366906639">
      <w:bodyDiv w:val="1"/>
      <w:marLeft w:val="0"/>
      <w:marRight w:val="0"/>
      <w:marTop w:val="0"/>
      <w:marBottom w:val="0"/>
      <w:divBdr>
        <w:top w:val="none" w:sz="0" w:space="0" w:color="auto"/>
        <w:left w:val="none" w:sz="0" w:space="0" w:color="auto"/>
        <w:bottom w:val="none" w:sz="0" w:space="0" w:color="auto"/>
        <w:right w:val="none" w:sz="0" w:space="0" w:color="auto"/>
      </w:divBdr>
      <w:divsChild>
        <w:div w:id="640886111">
          <w:marLeft w:val="0"/>
          <w:marRight w:val="0"/>
          <w:marTop w:val="0"/>
          <w:marBottom w:val="161"/>
          <w:divBdr>
            <w:top w:val="none" w:sz="0" w:space="0" w:color="auto"/>
            <w:left w:val="none" w:sz="0" w:space="0" w:color="auto"/>
            <w:bottom w:val="none" w:sz="0" w:space="0" w:color="auto"/>
            <w:right w:val="none" w:sz="0" w:space="0" w:color="auto"/>
          </w:divBdr>
          <w:divsChild>
            <w:div w:id="15910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2561">
      <w:bodyDiv w:val="1"/>
      <w:marLeft w:val="0"/>
      <w:marRight w:val="0"/>
      <w:marTop w:val="0"/>
      <w:marBottom w:val="0"/>
      <w:divBdr>
        <w:top w:val="none" w:sz="0" w:space="0" w:color="auto"/>
        <w:left w:val="none" w:sz="0" w:space="0" w:color="auto"/>
        <w:bottom w:val="none" w:sz="0" w:space="0" w:color="auto"/>
        <w:right w:val="none" w:sz="0" w:space="0" w:color="auto"/>
      </w:divBdr>
    </w:div>
    <w:div w:id="1752391918">
      <w:bodyDiv w:val="1"/>
      <w:marLeft w:val="0"/>
      <w:marRight w:val="0"/>
      <w:marTop w:val="0"/>
      <w:marBottom w:val="0"/>
      <w:divBdr>
        <w:top w:val="none" w:sz="0" w:space="0" w:color="auto"/>
        <w:left w:val="none" w:sz="0" w:space="0" w:color="auto"/>
        <w:bottom w:val="none" w:sz="0" w:space="0" w:color="auto"/>
        <w:right w:val="none" w:sz="0" w:space="0" w:color="auto"/>
      </w:divBdr>
    </w:div>
    <w:div w:id="1918128844">
      <w:bodyDiv w:val="1"/>
      <w:marLeft w:val="0"/>
      <w:marRight w:val="0"/>
      <w:marTop w:val="0"/>
      <w:marBottom w:val="0"/>
      <w:divBdr>
        <w:top w:val="none" w:sz="0" w:space="0" w:color="auto"/>
        <w:left w:val="none" w:sz="0" w:space="0" w:color="auto"/>
        <w:bottom w:val="none" w:sz="0" w:space="0" w:color="auto"/>
        <w:right w:val="none" w:sz="0" w:space="0" w:color="auto"/>
      </w:divBdr>
    </w:div>
    <w:div w:id="2027167825">
      <w:bodyDiv w:val="1"/>
      <w:marLeft w:val="0"/>
      <w:marRight w:val="0"/>
      <w:marTop w:val="0"/>
      <w:marBottom w:val="0"/>
      <w:divBdr>
        <w:top w:val="none" w:sz="0" w:space="0" w:color="auto"/>
        <w:left w:val="none" w:sz="0" w:space="0" w:color="auto"/>
        <w:bottom w:val="none" w:sz="0" w:space="0" w:color="auto"/>
        <w:right w:val="none" w:sz="0" w:space="0" w:color="auto"/>
      </w:divBdr>
    </w:div>
    <w:div w:id="2102483762">
      <w:bodyDiv w:val="1"/>
      <w:marLeft w:val="0"/>
      <w:marRight w:val="0"/>
      <w:marTop w:val="0"/>
      <w:marBottom w:val="0"/>
      <w:divBdr>
        <w:top w:val="none" w:sz="0" w:space="0" w:color="auto"/>
        <w:left w:val="none" w:sz="0" w:space="0" w:color="auto"/>
        <w:bottom w:val="none" w:sz="0" w:space="0" w:color="auto"/>
        <w:right w:val="none" w:sz="0" w:space="0" w:color="auto"/>
      </w:divBdr>
      <w:divsChild>
        <w:div w:id="104346427">
          <w:marLeft w:val="0"/>
          <w:marRight w:val="0"/>
          <w:marTop w:val="0"/>
          <w:marBottom w:val="161"/>
          <w:divBdr>
            <w:top w:val="none" w:sz="0" w:space="0" w:color="auto"/>
            <w:left w:val="none" w:sz="0" w:space="0" w:color="auto"/>
            <w:bottom w:val="none" w:sz="0" w:space="0" w:color="auto"/>
            <w:right w:val="none" w:sz="0" w:space="0" w:color="auto"/>
          </w:divBdr>
          <w:divsChild>
            <w:div w:id="173146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image" Target="media/image8.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2.jpeg"/><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image" Target="media/image11.jpeg"/><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gyp\Documents\PRVT\ANNA\besz&#225;mol&#243;\2012-2013jav.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8620771361913089E-2"/>
          <c:y val="0.11940476190476192"/>
          <c:w val="0.89360145086030918"/>
          <c:h val="0.60897419072615921"/>
        </c:manualLayout>
      </c:layout>
      <c:lineChart>
        <c:grouping val="standard"/>
        <c:varyColors val="0"/>
        <c:ser>
          <c:idx val="0"/>
          <c:order val="0"/>
          <c:tx>
            <c:strRef>
              <c:f>Munka1!$B$1</c:f>
              <c:strCache>
                <c:ptCount val="1"/>
                <c:pt idx="0">
                  <c:v>15/16-ban felvett gyerekek</c:v>
                </c:pt>
              </c:strCache>
            </c:strRef>
          </c:tx>
          <c:spPr>
            <a:ln w="28575" cap="rnd">
              <a:solidFill>
                <a:schemeClr val="accent1"/>
              </a:solidFill>
              <a:round/>
            </a:ln>
            <a:effectLst/>
          </c:spPr>
          <c:marker>
            <c:symbol val="none"/>
          </c:marker>
          <c:cat>
            <c:strRef>
              <c:f>Munka1!$A$2:$A$13</c:f>
              <c:strCache>
                <c:ptCount val="12"/>
                <c:pt idx="0">
                  <c:v>IX.</c:v>
                </c:pt>
                <c:pt idx="1">
                  <c:v>X.</c:v>
                </c:pt>
                <c:pt idx="2">
                  <c:v>XI.</c:v>
                </c:pt>
                <c:pt idx="3">
                  <c:v>XII</c:v>
                </c:pt>
                <c:pt idx="4">
                  <c:v>I.</c:v>
                </c:pt>
                <c:pt idx="5">
                  <c:v>II.</c:v>
                </c:pt>
                <c:pt idx="6">
                  <c:v>III.</c:v>
                </c:pt>
                <c:pt idx="7">
                  <c:v>IV:</c:v>
                </c:pt>
                <c:pt idx="8">
                  <c:v>V.</c:v>
                </c:pt>
                <c:pt idx="9">
                  <c:v>VI.</c:v>
                </c:pt>
                <c:pt idx="10">
                  <c:v>VII.</c:v>
                </c:pt>
                <c:pt idx="11">
                  <c:v>VIII.</c:v>
                </c:pt>
              </c:strCache>
            </c:strRef>
          </c:cat>
          <c:val>
            <c:numRef>
              <c:f>Munka1!$B$2:$B$13</c:f>
              <c:numCache>
                <c:formatCode>0%</c:formatCode>
                <c:ptCount val="12"/>
                <c:pt idx="0">
                  <c:v>0.65384615384615385</c:v>
                </c:pt>
                <c:pt idx="1">
                  <c:v>0.78846153846153844</c:v>
                </c:pt>
                <c:pt idx="2">
                  <c:v>0.86538461538461542</c:v>
                </c:pt>
                <c:pt idx="3">
                  <c:v>0.92307692307692313</c:v>
                </c:pt>
                <c:pt idx="4">
                  <c:v>1</c:v>
                </c:pt>
                <c:pt idx="5">
                  <c:v>1.1538461538461537</c:v>
                </c:pt>
                <c:pt idx="6">
                  <c:v>1.1538461538461537</c:v>
                </c:pt>
                <c:pt idx="7">
                  <c:v>1.1538461538461537</c:v>
                </c:pt>
                <c:pt idx="8">
                  <c:v>1.1538461538461537</c:v>
                </c:pt>
                <c:pt idx="9">
                  <c:v>1.1730769230769231</c:v>
                </c:pt>
                <c:pt idx="10">
                  <c:v>1.0576923076923077</c:v>
                </c:pt>
                <c:pt idx="11">
                  <c:v>1.1153846153846154</c:v>
                </c:pt>
              </c:numCache>
            </c:numRef>
          </c:val>
          <c:smooth val="0"/>
        </c:ser>
        <c:ser>
          <c:idx val="1"/>
          <c:order val="1"/>
          <c:tx>
            <c:strRef>
              <c:f>Munka1!$C$1</c:f>
              <c:strCache>
                <c:ptCount val="1"/>
                <c:pt idx="0">
                  <c:v>2015/16 átlaglétszám</c:v>
                </c:pt>
              </c:strCache>
            </c:strRef>
          </c:tx>
          <c:spPr>
            <a:ln w="28575" cap="rnd">
              <a:solidFill>
                <a:schemeClr val="accent2"/>
              </a:solidFill>
              <a:round/>
            </a:ln>
            <a:effectLst/>
          </c:spPr>
          <c:marker>
            <c:symbol val="none"/>
          </c:marker>
          <c:cat>
            <c:strRef>
              <c:f>Munka1!$A$2:$A$13</c:f>
              <c:strCache>
                <c:ptCount val="12"/>
                <c:pt idx="0">
                  <c:v>IX.</c:v>
                </c:pt>
                <c:pt idx="1">
                  <c:v>X.</c:v>
                </c:pt>
                <c:pt idx="2">
                  <c:v>XI.</c:v>
                </c:pt>
                <c:pt idx="3">
                  <c:v>XII</c:v>
                </c:pt>
                <c:pt idx="4">
                  <c:v>I.</c:v>
                </c:pt>
                <c:pt idx="5">
                  <c:v>II.</c:v>
                </c:pt>
                <c:pt idx="6">
                  <c:v>III.</c:v>
                </c:pt>
                <c:pt idx="7">
                  <c:v>IV:</c:v>
                </c:pt>
                <c:pt idx="8">
                  <c:v>V.</c:v>
                </c:pt>
                <c:pt idx="9">
                  <c:v>VI.</c:v>
                </c:pt>
                <c:pt idx="10">
                  <c:v>VII.</c:v>
                </c:pt>
                <c:pt idx="11">
                  <c:v>VIII.</c:v>
                </c:pt>
              </c:strCache>
            </c:strRef>
          </c:cat>
          <c:val>
            <c:numRef>
              <c:f>Munka1!$C$2:$C$13</c:f>
              <c:numCache>
                <c:formatCode>0%</c:formatCode>
                <c:ptCount val="12"/>
                <c:pt idx="0">
                  <c:v>0.51923076923076927</c:v>
                </c:pt>
                <c:pt idx="1">
                  <c:v>0.57692307692307687</c:v>
                </c:pt>
                <c:pt idx="2">
                  <c:v>0.57692307692307687</c:v>
                </c:pt>
                <c:pt idx="3">
                  <c:v>0.51923076923076927</c:v>
                </c:pt>
                <c:pt idx="4">
                  <c:v>0.69230769230769229</c:v>
                </c:pt>
                <c:pt idx="5">
                  <c:v>0.84615384615384615</c:v>
                </c:pt>
                <c:pt idx="6">
                  <c:v>0.71153846153846156</c:v>
                </c:pt>
                <c:pt idx="7">
                  <c:v>0.78846153846153844</c:v>
                </c:pt>
                <c:pt idx="8">
                  <c:v>0.76923076923076927</c:v>
                </c:pt>
                <c:pt idx="9">
                  <c:v>0.88461538461538458</c:v>
                </c:pt>
                <c:pt idx="10">
                  <c:v>0.69230769230769229</c:v>
                </c:pt>
                <c:pt idx="11">
                  <c:v>0.76923076923076927</c:v>
                </c:pt>
              </c:numCache>
            </c:numRef>
          </c:val>
          <c:smooth val="0"/>
        </c:ser>
        <c:ser>
          <c:idx val="2"/>
          <c:order val="2"/>
          <c:tx>
            <c:strRef>
              <c:f>Munka1!$D$1</c:f>
              <c:strCache>
                <c:ptCount val="1"/>
                <c:pt idx="0">
                  <c:v>14/15-ben felvett gyerekek</c:v>
                </c:pt>
              </c:strCache>
            </c:strRef>
          </c:tx>
          <c:spPr>
            <a:ln w="28575" cap="rnd">
              <a:solidFill>
                <a:schemeClr val="accent3"/>
              </a:solidFill>
              <a:round/>
            </a:ln>
            <a:effectLst/>
          </c:spPr>
          <c:marker>
            <c:symbol val="none"/>
          </c:marker>
          <c:cat>
            <c:strRef>
              <c:f>Munka1!$A$2:$A$13</c:f>
              <c:strCache>
                <c:ptCount val="12"/>
                <c:pt idx="0">
                  <c:v>IX.</c:v>
                </c:pt>
                <c:pt idx="1">
                  <c:v>X.</c:v>
                </c:pt>
                <c:pt idx="2">
                  <c:v>XI.</c:v>
                </c:pt>
                <c:pt idx="3">
                  <c:v>XII</c:v>
                </c:pt>
                <c:pt idx="4">
                  <c:v>I.</c:v>
                </c:pt>
                <c:pt idx="5">
                  <c:v>II.</c:v>
                </c:pt>
                <c:pt idx="6">
                  <c:v>III.</c:v>
                </c:pt>
                <c:pt idx="7">
                  <c:v>IV:</c:v>
                </c:pt>
                <c:pt idx="8">
                  <c:v>V.</c:v>
                </c:pt>
                <c:pt idx="9">
                  <c:v>VI.</c:v>
                </c:pt>
                <c:pt idx="10">
                  <c:v>VII.</c:v>
                </c:pt>
                <c:pt idx="11">
                  <c:v>VIII.</c:v>
                </c:pt>
              </c:strCache>
            </c:strRef>
          </c:cat>
          <c:val>
            <c:numRef>
              <c:f>Munka1!$D$2:$D$13</c:f>
              <c:numCache>
                <c:formatCode>0%</c:formatCode>
                <c:ptCount val="12"/>
                <c:pt idx="0">
                  <c:v>0.71153846153846156</c:v>
                </c:pt>
                <c:pt idx="1">
                  <c:v>0.75</c:v>
                </c:pt>
                <c:pt idx="2">
                  <c:v>0.80769230769230771</c:v>
                </c:pt>
                <c:pt idx="3">
                  <c:v>0.78846153846153844</c:v>
                </c:pt>
                <c:pt idx="4">
                  <c:v>0.80769230769230771</c:v>
                </c:pt>
                <c:pt idx="5">
                  <c:v>0.84615384615384615</c:v>
                </c:pt>
                <c:pt idx="6">
                  <c:v>0.86538461538461542</c:v>
                </c:pt>
                <c:pt idx="7">
                  <c:v>0.92307692307692313</c:v>
                </c:pt>
                <c:pt idx="8">
                  <c:v>0.96153846153846156</c:v>
                </c:pt>
                <c:pt idx="9">
                  <c:v>0.96153846153846156</c:v>
                </c:pt>
                <c:pt idx="10">
                  <c:v>0.90384615384615385</c:v>
                </c:pt>
                <c:pt idx="11">
                  <c:v>0.80769230769230771</c:v>
                </c:pt>
              </c:numCache>
            </c:numRef>
          </c:val>
          <c:smooth val="0"/>
        </c:ser>
        <c:ser>
          <c:idx val="3"/>
          <c:order val="3"/>
          <c:tx>
            <c:strRef>
              <c:f>Munka1!$E$1</c:f>
              <c:strCache>
                <c:ptCount val="1"/>
                <c:pt idx="0">
                  <c:v>14/15-ben Átlaglétszám</c:v>
                </c:pt>
              </c:strCache>
            </c:strRef>
          </c:tx>
          <c:spPr>
            <a:ln w="28575" cap="rnd">
              <a:solidFill>
                <a:schemeClr val="accent4"/>
              </a:solidFill>
              <a:round/>
            </a:ln>
            <a:effectLst/>
          </c:spPr>
          <c:marker>
            <c:symbol val="none"/>
          </c:marker>
          <c:cat>
            <c:strRef>
              <c:f>Munka1!$A$2:$A$13</c:f>
              <c:strCache>
                <c:ptCount val="12"/>
                <c:pt idx="0">
                  <c:v>IX.</c:v>
                </c:pt>
                <c:pt idx="1">
                  <c:v>X.</c:v>
                </c:pt>
                <c:pt idx="2">
                  <c:v>XI.</c:v>
                </c:pt>
                <c:pt idx="3">
                  <c:v>XII</c:v>
                </c:pt>
                <c:pt idx="4">
                  <c:v>I.</c:v>
                </c:pt>
                <c:pt idx="5">
                  <c:v>II.</c:v>
                </c:pt>
                <c:pt idx="6">
                  <c:v>III.</c:v>
                </c:pt>
                <c:pt idx="7">
                  <c:v>IV:</c:v>
                </c:pt>
                <c:pt idx="8">
                  <c:v>V.</c:v>
                </c:pt>
                <c:pt idx="9">
                  <c:v>VI.</c:v>
                </c:pt>
                <c:pt idx="10">
                  <c:v>VII.</c:v>
                </c:pt>
                <c:pt idx="11">
                  <c:v>VIII.</c:v>
                </c:pt>
              </c:strCache>
            </c:strRef>
          </c:cat>
          <c:val>
            <c:numRef>
              <c:f>Munka1!$E$2:$E$13</c:f>
              <c:numCache>
                <c:formatCode>0%</c:formatCode>
                <c:ptCount val="12"/>
                <c:pt idx="0">
                  <c:v>0.55769230769230771</c:v>
                </c:pt>
                <c:pt idx="1">
                  <c:v>0.48076923076923078</c:v>
                </c:pt>
                <c:pt idx="2">
                  <c:v>0.53846153846153844</c:v>
                </c:pt>
                <c:pt idx="3">
                  <c:v>0.40384615384615385</c:v>
                </c:pt>
                <c:pt idx="4">
                  <c:v>0.42307692307692307</c:v>
                </c:pt>
                <c:pt idx="5">
                  <c:v>0.51923076923076927</c:v>
                </c:pt>
                <c:pt idx="6">
                  <c:v>0.57692307692307687</c:v>
                </c:pt>
                <c:pt idx="7">
                  <c:v>0.59615384615384615</c:v>
                </c:pt>
                <c:pt idx="8">
                  <c:v>0.61538461538461542</c:v>
                </c:pt>
                <c:pt idx="9">
                  <c:v>0.65384615384615385</c:v>
                </c:pt>
                <c:pt idx="10">
                  <c:v>0.57692307692307687</c:v>
                </c:pt>
                <c:pt idx="11">
                  <c:v>0.5</c:v>
                </c:pt>
              </c:numCache>
            </c:numRef>
          </c:val>
          <c:smooth val="0"/>
        </c:ser>
        <c:dLbls>
          <c:showLegendKey val="0"/>
          <c:showVal val="0"/>
          <c:showCatName val="0"/>
          <c:showSerName val="0"/>
          <c:showPercent val="0"/>
          <c:showBubbleSize val="0"/>
        </c:dLbls>
        <c:marker val="1"/>
        <c:smooth val="0"/>
        <c:axId val="58540800"/>
        <c:axId val="58542336"/>
      </c:lineChart>
      <c:catAx>
        <c:axId val="58540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8542336"/>
        <c:crosses val="autoZero"/>
        <c:auto val="1"/>
        <c:lblAlgn val="ctr"/>
        <c:lblOffset val="100"/>
        <c:noMultiLvlLbl val="0"/>
      </c:catAx>
      <c:valAx>
        <c:axId val="585423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8540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Munka1!$B$1</c:f>
              <c:strCache>
                <c:ptCount val="1"/>
                <c:pt idx="0">
                  <c:v>2016.05.01. napján</c:v>
                </c:pt>
              </c:strCache>
            </c:strRef>
          </c:tx>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Munka1!$A$2:$A$5</c:f>
              <c:strCache>
                <c:ptCount val="4"/>
                <c:pt idx="0">
                  <c:v>1-10 hó</c:v>
                </c:pt>
                <c:pt idx="1">
                  <c:v>11-18 hó</c:v>
                </c:pt>
                <c:pt idx="2">
                  <c:v>19-36 hó</c:v>
                </c:pt>
                <c:pt idx="3">
                  <c:v>37 és több hó</c:v>
                </c:pt>
              </c:strCache>
            </c:strRef>
          </c:cat>
          <c:val>
            <c:numRef>
              <c:f>Munka1!$B$2:$B$5</c:f>
              <c:numCache>
                <c:formatCode>General</c:formatCode>
                <c:ptCount val="4"/>
                <c:pt idx="0">
                  <c:v>0</c:v>
                </c:pt>
                <c:pt idx="1">
                  <c:v>3</c:v>
                </c:pt>
                <c:pt idx="2">
                  <c:v>52</c:v>
                </c:pt>
                <c:pt idx="3">
                  <c:v>6</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73424358413531654"/>
          <c:y val="0.25495938007749031"/>
          <c:w val="0.25186752697579468"/>
          <c:h val="0.378970128733908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Munka1!$B$1</c:f>
              <c:strCache>
                <c:ptCount val="1"/>
                <c:pt idx="0">
                  <c:v>1. adatsor</c:v>
                </c:pt>
              </c:strCache>
            </c:strRef>
          </c:tx>
          <c:spPr>
            <a:solidFill>
              <a:schemeClr val="accent1"/>
            </a:solidFill>
            <a:ln>
              <a:noFill/>
            </a:ln>
            <a:effectLst/>
          </c:spPr>
          <c:invertIfNegative val="0"/>
          <c:cat>
            <c:strRef>
              <c:f>Munka1!$A$2:$A$5</c:f>
              <c:strCache>
                <c:ptCount val="4"/>
                <c:pt idx="0">
                  <c:v>Rgyk</c:v>
                </c:pt>
                <c:pt idx="1">
                  <c:v>Ingyenesen étkező, gondozási díjat nem fizető</c:v>
                </c:pt>
                <c:pt idx="2">
                  <c:v>Ingyenesen étkező, gondozási díjat fizető</c:v>
                </c:pt>
                <c:pt idx="3">
                  <c:v>Egyedülálló</c:v>
                </c:pt>
              </c:strCache>
            </c:strRef>
          </c:cat>
          <c:val>
            <c:numRef>
              <c:f>Munka1!$B$2:$B$5</c:f>
              <c:numCache>
                <c:formatCode>General</c:formatCode>
                <c:ptCount val="4"/>
                <c:pt idx="0">
                  <c:v>9</c:v>
                </c:pt>
                <c:pt idx="1">
                  <c:v>21</c:v>
                </c:pt>
                <c:pt idx="2">
                  <c:v>25</c:v>
                </c:pt>
                <c:pt idx="3">
                  <c:v>14</c:v>
                </c:pt>
              </c:numCache>
            </c:numRef>
          </c:val>
        </c:ser>
        <c:ser>
          <c:idx val="1"/>
          <c:order val="1"/>
          <c:tx>
            <c:strRef>
              <c:f>Munka1!$C$1</c:f>
              <c:strCache>
                <c:ptCount val="1"/>
                <c:pt idx="0">
                  <c:v>2. adatsor</c:v>
                </c:pt>
              </c:strCache>
            </c:strRef>
          </c:tx>
          <c:spPr>
            <a:solidFill>
              <a:schemeClr val="accent2"/>
            </a:solidFill>
            <a:ln>
              <a:noFill/>
            </a:ln>
            <a:effectLst/>
          </c:spPr>
          <c:invertIfNegative val="0"/>
          <c:cat>
            <c:strRef>
              <c:f>Munka1!$A$2:$A$5</c:f>
              <c:strCache>
                <c:ptCount val="4"/>
                <c:pt idx="0">
                  <c:v>Rgyk</c:v>
                </c:pt>
                <c:pt idx="1">
                  <c:v>Ingyenesen étkező, gondozási díjat nem fizető</c:v>
                </c:pt>
                <c:pt idx="2">
                  <c:v>Ingyenesen étkező, gondozási díjat fizető</c:v>
                </c:pt>
                <c:pt idx="3">
                  <c:v>Egyedülálló</c:v>
                </c:pt>
              </c:strCache>
            </c:strRef>
          </c:cat>
          <c:val>
            <c:numRef>
              <c:f>Munka1!$C$2:$C$5</c:f>
              <c:numCache>
                <c:formatCode>General</c:formatCode>
                <c:ptCount val="4"/>
                <c:pt idx="0">
                  <c:v>95</c:v>
                </c:pt>
                <c:pt idx="1">
                  <c:v>95</c:v>
                </c:pt>
                <c:pt idx="2">
                  <c:v>95</c:v>
                </c:pt>
                <c:pt idx="3">
                  <c:v>95</c:v>
                </c:pt>
              </c:numCache>
            </c:numRef>
          </c:val>
        </c:ser>
        <c:dLbls>
          <c:showLegendKey val="0"/>
          <c:showVal val="0"/>
          <c:showCatName val="0"/>
          <c:showSerName val="0"/>
          <c:showPercent val="0"/>
          <c:showBubbleSize val="0"/>
        </c:dLbls>
        <c:gapWidth val="150"/>
        <c:overlap val="100"/>
        <c:axId val="257039360"/>
        <c:axId val="264323840"/>
      </c:barChart>
      <c:catAx>
        <c:axId val="25703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4323840"/>
        <c:crosses val="autoZero"/>
        <c:auto val="1"/>
        <c:lblAlgn val="ctr"/>
        <c:lblOffset val="100"/>
        <c:noMultiLvlLbl val="0"/>
      </c:catAx>
      <c:valAx>
        <c:axId val="2643238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57039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strRef>
              <c:f>Munka1!$B$1</c:f>
              <c:strCache>
                <c:ptCount val="1"/>
                <c:pt idx="0">
                  <c:v>beíratott gyermekek száma</c:v>
                </c:pt>
              </c:strCache>
            </c:strRef>
          </c:tx>
          <c:spPr>
            <a:ln w="28575" cap="rnd">
              <a:solidFill>
                <a:schemeClr val="accent1"/>
              </a:solidFill>
              <a:round/>
            </a:ln>
            <a:effectLst/>
          </c:spPr>
          <c:marker>
            <c:symbol val="none"/>
          </c:marker>
          <c:cat>
            <c:strRef>
              <c:f>Munka1!$A$2:$A$6</c:f>
              <c:strCache>
                <c:ptCount val="5"/>
                <c:pt idx="0">
                  <c:v>2011/2012</c:v>
                </c:pt>
                <c:pt idx="1">
                  <c:v>2012/2013</c:v>
                </c:pt>
                <c:pt idx="2">
                  <c:v>2013/2014</c:v>
                </c:pt>
                <c:pt idx="3">
                  <c:v>2014/2015</c:v>
                </c:pt>
                <c:pt idx="4">
                  <c:v>2015/2016</c:v>
                </c:pt>
              </c:strCache>
            </c:strRef>
          </c:cat>
          <c:val>
            <c:numRef>
              <c:f>Munka1!$B$2:$B$6</c:f>
              <c:numCache>
                <c:formatCode>General</c:formatCode>
                <c:ptCount val="5"/>
                <c:pt idx="0">
                  <c:v>82</c:v>
                </c:pt>
                <c:pt idx="1">
                  <c:v>75</c:v>
                </c:pt>
                <c:pt idx="2">
                  <c:v>71</c:v>
                </c:pt>
                <c:pt idx="3">
                  <c:v>72</c:v>
                </c:pt>
                <c:pt idx="4">
                  <c:v>93</c:v>
                </c:pt>
              </c:numCache>
            </c:numRef>
          </c:val>
          <c:smooth val="0"/>
        </c:ser>
        <c:dLbls>
          <c:showLegendKey val="0"/>
          <c:showVal val="0"/>
          <c:showCatName val="0"/>
          <c:showSerName val="0"/>
          <c:showPercent val="0"/>
          <c:showBubbleSize val="0"/>
        </c:dLbls>
        <c:marker val="1"/>
        <c:smooth val="0"/>
        <c:axId val="264331264"/>
        <c:axId val="264332800"/>
      </c:lineChart>
      <c:catAx>
        <c:axId val="26433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4332800"/>
        <c:crosses val="autoZero"/>
        <c:auto val="1"/>
        <c:lblAlgn val="ctr"/>
        <c:lblOffset val="100"/>
        <c:noMultiLvlLbl val="0"/>
      </c:catAx>
      <c:valAx>
        <c:axId val="264332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4331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3895A6-8504-4487-AA98-88B97B2E6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2012-2013jav</Template>
  <TotalTime>0</TotalTime>
  <Pages>3</Pages>
  <Words>1711</Words>
  <Characters>11809</Characters>
  <Application>Microsoft Office Word</Application>
  <DocSecurity>0</DocSecurity>
  <Lines>98</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13494</CharactersWithSpaces>
  <SharedDoc>false</SharedDoc>
  <HLinks>
    <vt:vector size="12" baseType="variant">
      <vt:variant>
        <vt:i4>2752546</vt:i4>
      </vt:variant>
      <vt:variant>
        <vt:i4>3</vt:i4>
      </vt:variant>
      <vt:variant>
        <vt:i4>0</vt:i4>
      </vt:variant>
      <vt:variant>
        <vt:i4>5</vt:i4>
      </vt:variant>
      <vt:variant>
        <vt:lpwstr>http://www.bolcsode.sulysap.hu/</vt:lpwstr>
      </vt:variant>
      <vt:variant>
        <vt:lpwstr/>
      </vt:variant>
      <vt:variant>
        <vt:i4>852024</vt:i4>
      </vt:variant>
      <vt:variant>
        <vt:i4>0</vt:i4>
      </vt:variant>
      <vt:variant>
        <vt:i4>0</vt:i4>
      </vt:variant>
      <vt:variant>
        <vt:i4>5</vt:i4>
      </vt:variant>
      <vt:variant>
        <vt:lpwstr>mailto:bolcsode@sulysap.hu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nrszh</dc:creator>
  <cp:lastModifiedBy>Testületi ügyintéző</cp:lastModifiedBy>
  <cp:revision>2</cp:revision>
  <cp:lastPrinted>2011-10-07T22:56:00Z</cp:lastPrinted>
  <dcterms:created xsi:type="dcterms:W3CDTF">2016-09-08T15:46:00Z</dcterms:created>
  <dcterms:modified xsi:type="dcterms:W3CDTF">2016-09-08T15:46:00Z</dcterms:modified>
</cp:coreProperties>
</file>