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620" w:rsidRPr="00C26AD5" w:rsidRDefault="00E14620" w:rsidP="00A343A2">
      <w:pPr>
        <w:pStyle w:val="ListParagraph"/>
        <w:ind w:left="0"/>
        <w:rPr>
          <w:sz w:val="28"/>
        </w:rPr>
      </w:pPr>
    </w:p>
    <w:p w:rsidR="00E14620" w:rsidRPr="00C26AD5" w:rsidRDefault="00E14620" w:rsidP="00A343A2">
      <w:pPr>
        <w:pStyle w:val="ListParagraph"/>
        <w:ind w:left="0"/>
        <w:rPr>
          <w:sz w:val="32"/>
        </w:rPr>
      </w:pPr>
      <w:r w:rsidRPr="00C26AD5">
        <w:rPr>
          <w:sz w:val="32"/>
        </w:rPr>
        <w:t xml:space="preserve">Sülysáp </w:t>
      </w:r>
      <w:r>
        <w:rPr>
          <w:sz w:val="32"/>
        </w:rPr>
        <w:t>Város</w:t>
      </w:r>
      <w:r w:rsidRPr="00C26AD5">
        <w:rPr>
          <w:sz w:val="32"/>
        </w:rPr>
        <w:t xml:space="preserve"> Önkormányzat</w:t>
      </w:r>
      <w:r>
        <w:rPr>
          <w:sz w:val="32"/>
        </w:rPr>
        <w:t>a</w:t>
      </w:r>
    </w:p>
    <w:p w:rsidR="00E14620" w:rsidRPr="00C26AD5" w:rsidRDefault="00E14620" w:rsidP="00A343A2">
      <w:pPr>
        <w:pStyle w:val="ListParagraph"/>
        <w:ind w:left="0"/>
        <w:rPr>
          <w:sz w:val="32"/>
        </w:rPr>
      </w:pPr>
      <w:r w:rsidRPr="00C26AD5">
        <w:rPr>
          <w:sz w:val="32"/>
        </w:rPr>
        <w:t>Polgármesteri Hivatala</w:t>
      </w:r>
    </w:p>
    <w:p w:rsidR="00E14620" w:rsidRPr="00C26AD5" w:rsidRDefault="00E14620" w:rsidP="00A343A2">
      <w:pPr>
        <w:pStyle w:val="ListParagraph"/>
        <w:ind w:left="0"/>
        <w:rPr>
          <w:sz w:val="32"/>
        </w:rPr>
      </w:pPr>
      <w:r w:rsidRPr="00C26AD5">
        <w:rPr>
          <w:sz w:val="32"/>
        </w:rPr>
        <w:t>2241 Sülysáp, Szent I. tér 1.</w:t>
      </w:r>
    </w:p>
    <w:p w:rsidR="00E14620" w:rsidRPr="00C26AD5" w:rsidRDefault="00E14620" w:rsidP="00A343A2">
      <w:pPr>
        <w:pStyle w:val="ListParagraph"/>
        <w:ind w:left="0"/>
        <w:rPr>
          <w:sz w:val="32"/>
        </w:rPr>
      </w:pPr>
    </w:p>
    <w:p w:rsidR="00E14620" w:rsidRDefault="00E14620" w:rsidP="00A343A2">
      <w:pPr>
        <w:pStyle w:val="ListParagraph"/>
        <w:ind w:left="0"/>
        <w:rPr>
          <w:sz w:val="32"/>
        </w:rPr>
      </w:pPr>
      <w:r w:rsidRPr="00C26AD5">
        <w:rPr>
          <w:sz w:val="32"/>
        </w:rPr>
        <w:t>Képviselő-testület részére</w:t>
      </w:r>
    </w:p>
    <w:p w:rsidR="00E14620" w:rsidRDefault="00E14620" w:rsidP="00A343A2">
      <w:pPr>
        <w:pStyle w:val="ListParagraph"/>
        <w:ind w:left="0"/>
        <w:rPr>
          <w:sz w:val="32"/>
        </w:rPr>
      </w:pPr>
    </w:p>
    <w:p w:rsidR="00E14620" w:rsidRPr="00C26AD5" w:rsidRDefault="00E14620" w:rsidP="00A343A2">
      <w:pPr>
        <w:pStyle w:val="ListParagraph"/>
        <w:ind w:left="0"/>
        <w:rPr>
          <w:sz w:val="32"/>
        </w:rPr>
      </w:pPr>
    </w:p>
    <w:p w:rsidR="00E14620" w:rsidRPr="00C26AD5" w:rsidRDefault="00E14620" w:rsidP="006F2602">
      <w:pPr>
        <w:pStyle w:val="ListParagraph"/>
        <w:ind w:left="0"/>
        <w:jc w:val="center"/>
        <w:rPr>
          <w:sz w:val="28"/>
        </w:rPr>
      </w:pPr>
      <w:r w:rsidRPr="00E05B2F">
        <w:rPr>
          <w:noProof/>
          <w:lang w:eastAsia="hu-H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Kép 13" o:spid="_x0000_i1025" type="#_x0000_t75" style="width:370.5pt;height:228.75pt;visibility:visible">
            <v:imagedata r:id="rId7" o:title=""/>
          </v:shape>
        </w:pict>
      </w:r>
    </w:p>
    <w:p w:rsidR="00E14620" w:rsidRPr="00C26AD5" w:rsidRDefault="00E14620" w:rsidP="00A343A2">
      <w:pPr>
        <w:pStyle w:val="ListParagraph"/>
        <w:ind w:left="0"/>
        <w:rPr>
          <w:sz w:val="28"/>
        </w:rPr>
      </w:pPr>
    </w:p>
    <w:p w:rsidR="00E14620" w:rsidRPr="00C26AD5" w:rsidRDefault="00E14620" w:rsidP="00A343A2">
      <w:pPr>
        <w:pStyle w:val="ListParagraph"/>
        <w:ind w:left="0"/>
        <w:rPr>
          <w:sz w:val="28"/>
        </w:rPr>
      </w:pPr>
    </w:p>
    <w:p w:rsidR="00E14620" w:rsidRPr="00C26AD5" w:rsidRDefault="00E14620" w:rsidP="00A343A2">
      <w:pPr>
        <w:pStyle w:val="ListParagraph"/>
        <w:ind w:left="0"/>
        <w:rPr>
          <w:sz w:val="28"/>
        </w:rPr>
      </w:pPr>
    </w:p>
    <w:p w:rsidR="00E14620" w:rsidRPr="00C26AD5" w:rsidRDefault="00E14620" w:rsidP="007B608B">
      <w:pPr>
        <w:pStyle w:val="ListParagraph"/>
        <w:ind w:left="0"/>
        <w:jc w:val="center"/>
        <w:rPr>
          <w:sz w:val="36"/>
        </w:rPr>
      </w:pPr>
      <w:r w:rsidRPr="00C26AD5">
        <w:rPr>
          <w:sz w:val="36"/>
        </w:rPr>
        <w:t xml:space="preserve">GÓLYAHÍR BÖLCSŐDE BESZÁMOLÓJA </w:t>
      </w:r>
    </w:p>
    <w:p w:rsidR="00E14620" w:rsidRPr="00C26AD5" w:rsidRDefault="00E14620" w:rsidP="007B608B">
      <w:pPr>
        <w:pStyle w:val="ListParagraph"/>
        <w:ind w:left="0"/>
        <w:jc w:val="center"/>
        <w:rPr>
          <w:sz w:val="36"/>
        </w:rPr>
      </w:pPr>
      <w:r w:rsidRPr="00C26AD5">
        <w:rPr>
          <w:sz w:val="36"/>
        </w:rPr>
        <w:t>A</w:t>
      </w:r>
      <w:r>
        <w:rPr>
          <w:sz w:val="36"/>
        </w:rPr>
        <w:t xml:space="preserve"> 2014/2015-E</w:t>
      </w:r>
      <w:r w:rsidRPr="00C26AD5">
        <w:rPr>
          <w:sz w:val="36"/>
        </w:rPr>
        <w:t>S NEVELÉSI ÉVRŐL</w:t>
      </w:r>
    </w:p>
    <w:p w:rsidR="00E14620" w:rsidRDefault="00E14620" w:rsidP="007B608B">
      <w:pPr>
        <w:pStyle w:val="ListParagraph"/>
        <w:ind w:left="0"/>
        <w:jc w:val="center"/>
        <w:rPr>
          <w:sz w:val="36"/>
        </w:rPr>
      </w:pPr>
    </w:p>
    <w:p w:rsidR="00E14620" w:rsidRPr="00C26AD5" w:rsidRDefault="00E14620" w:rsidP="007B608B">
      <w:pPr>
        <w:pStyle w:val="ListParagraph"/>
        <w:ind w:left="0"/>
        <w:jc w:val="center"/>
        <w:rPr>
          <w:sz w:val="36"/>
        </w:rPr>
      </w:pPr>
    </w:p>
    <w:p w:rsidR="00E14620" w:rsidRPr="00C26AD5" w:rsidRDefault="00E14620" w:rsidP="007B608B">
      <w:pPr>
        <w:pStyle w:val="ListParagraph"/>
        <w:ind w:left="0"/>
        <w:jc w:val="center"/>
        <w:rPr>
          <w:sz w:val="36"/>
        </w:rPr>
      </w:pPr>
    </w:p>
    <w:p w:rsidR="00E14620" w:rsidRPr="00C26AD5" w:rsidRDefault="00E14620" w:rsidP="0062420D">
      <w:pPr>
        <w:pStyle w:val="ListParagraph"/>
        <w:ind w:left="0"/>
        <w:jc w:val="right"/>
        <w:rPr>
          <w:sz w:val="36"/>
        </w:rPr>
      </w:pPr>
    </w:p>
    <w:p w:rsidR="00E14620" w:rsidRPr="00C26AD5" w:rsidRDefault="00E14620" w:rsidP="0062420D">
      <w:pPr>
        <w:pStyle w:val="ListParagraph"/>
        <w:ind w:left="0"/>
        <w:jc w:val="right"/>
        <w:rPr>
          <w:sz w:val="32"/>
        </w:rPr>
      </w:pPr>
      <w:r w:rsidRPr="00C26AD5">
        <w:rPr>
          <w:sz w:val="32"/>
        </w:rPr>
        <w:t>Készítette: Nagyné Bellók Annamária</w:t>
      </w:r>
    </w:p>
    <w:p w:rsidR="00E14620" w:rsidRPr="00C26AD5" w:rsidRDefault="00E14620" w:rsidP="0062420D">
      <w:pPr>
        <w:pStyle w:val="ListParagraph"/>
        <w:ind w:left="0"/>
        <w:jc w:val="right"/>
        <w:rPr>
          <w:sz w:val="32"/>
        </w:rPr>
      </w:pPr>
      <w:r w:rsidRPr="00C26AD5">
        <w:rPr>
          <w:sz w:val="32"/>
        </w:rPr>
        <w:t>bölcsődevezető</w:t>
      </w:r>
    </w:p>
    <w:p w:rsidR="00E14620" w:rsidRDefault="00E14620" w:rsidP="0062420D">
      <w:pPr>
        <w:pStyle w:val="ListParagraph"/>
        <w:ind w:left="0"/>
        <w:rPr>
          <w:b/>
          <w:sz w:val="24"/>
          <w:szCs w:val="24"/>
        </w:rPr>
      </w:pPr>
      <w:r w:rsidRPr="00C26AD5">
        <w:rPr>
          <w:sz w:val="28"/>
        </w:rPr>
        <w:br w:type="page"/>
      </w:r>
      <w:r>
        <w:rPr>
          <w:b/>
          <w:sz w:val="24"/>
          <w:szCs w:val="24"/>
        </w:rPr>
        <w:t>Tisztelt Jegyző Asszony!</w:t>
      </w:r>
    </w:p>
    <w:p w:rsidR="00E14620" w:rsidRDefault="00E14620" w:rsidP="0062420D">
      <w:pPr>
        <w:pStyle w:val="ListParagraph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Tisztelt Polgármester Úr!</w:t>
      </w:r>
    </w:p>
    <w:p w:rsidR="00E14620" w:rsidRPr="00C26AD5" w:rsidRDefault="00E14620" w:rsidP="0062420D">
      <w:pPr>
        <w:pStyle w:val="ListParagraph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Tisztelt</w:t>
      </w:r>
      <w:r w:rsidRPr="00C26AD5">
        <w:rPr>
          <w:b/>
          <w:sz w:val="24"/>
          <w:szCs w:val="24"/>
        </w:rPr>
        <w:t xml:space="preserve"> Képviselő-testület!</w:t>
      </w:r>
    </w:p>
    <w:p w:rsidR="00E14620" w:rsidRPr="00C26AD5" w:rsidRDefault="00E14620" w:rsidP="00A343A2">
      <w:pPr>
        <w:pStyle w:val="ListParagraph"/>
        <w:ind w:left="0"/>
        <w:rPr>
          <w:sz w:val="24"/>
          <w:szCs w:val="24"/>
        </w:rPr>
      </w:pPr>
    </w:p>
    <w:p w:rsidR="00E14620" w:rsidRDefault="00E14620" w:rsidP="009B40AC">
      <w:pPr>
        <w:pStyle w:val="ListParagraph"/>
        <w:ind w:left="0"/>
        <w:rPr>
          <w:sz w:val="24"/>
          <w:szCs w:val="24"/>
        </w:rPr>
      </w:pPr>
      <w:r>
        <w:rPr>
          <w:sz w:val="24"/>
          <w:szCs w:val="24"/>
        </w:rPr>
        <w:t xml:space="preserve">Az intézmény alapadataiban az elmúlt nevelési évben változás nem történt. A beszámolót </w:t>
      </w:r>
      <w:r w:rsidRPr="00C26AD5">
        <w:rPr>
          <w:sz w:val="24"/>
          <w:szCs w:val="24"/>
        </w:rPr>
        <w:t>a stat</w:t>
      </w:r>
      <w:r>
        <w:rPr>
          <w:sz w:val="24"/>
          <w:szCs w:val="24"/>
        </w:rPr>
        <w:t>isztikai adatok és a bölcsőde 2014/2015.</w:t>
      </w:r>
      <w:r w:rsidRPr="00C26AD5">
        <w:rPr>
          <w:sz w:val="24"/>
          <w:szCs w:val="24"/>
        </w:rPr>
        <w:t xml:space="preserve"> évi munkaterve alapján készítettem el.</w:t>
      </w:r>
    </w:p>
    <w:p w:rsidR="00E14620" w:rsidRPr="00C26AD5" w:rsidRDefault="00E14620" w:rsidP="009B40AC">
      <w:pPr>
        <w:pStyle w:val="ListParagraph"/>
        <w:ind w:left="0"/>
        <w:rPr>
          <w:sz w:val="24"/>
          <w:szCs w:val="24"/>
        </w:rPr>
      </w:pPr>
    </w:p>
    <w:p w:rsidR="00E14620" w:rsidRDefault="00E14620" w:rsidP="00454E98">
      <w:pPr>
        <w:pStyle w:val="ListParagraph"/>
        <w:ind w:left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Nevelési év:</w:t>
      </w:r>
      <w:r w:rsidRPr="00613231">
        <w:rPr>
          <w:sz w:val="24"/>
          <w:szCs w:val="24"/>
        </w:rPr>
        <w:t xml:space="preserve"> 2014</w:t>
      </w:r>
      <w:r>
        <w:rPr>
          <w:sz w:val="24"/>
          <w:szCs w:val="24"/>
        </w:rPr>
        <w:t>.</w:t>
      </w:r>
      <w:r w:rsidRPr="00613231">
        <w:rPr>
          <w:sz w:val="24"/>
          <w:szCs w:val="24"/>
        </w:rPr>
        <w:t xml:space="preserve"> szeptember 1-</w:t>
      </w:r>
      <w:r>
        <w:rPr>
          <w:sz w:val="24"/>
          <w:szCs w:val="24"/>
        </w:rPr>
        <w:t xml:space="preserve">től </w:t>
      </w:r>
      <w:r w:rsidRPr="00613231">
        <w:rPr>
          <w:sz w:val="24"/>
          <w:szCs w:val="24"/>
        </w:rPr>
        <w:t>2015</w:t>
      </w:r>
      <w:r>
        <w:rPr>
          <w:sz w:val="24"/>
          <w:szCs w:val="24"/>
        </w:rPr>
        <w:t>.</w:t>
      </w:r>
      <w:r w:rsidRPr="00613231">
        <w:rPr>
          <w:sz w:val="24"/>
          <w:szCs w:val="24"/>
        </w:rPr>
        <w:t xml:space="preserve"> augusztus 31-ig</w:t>
      </w:r>
      <w:r>
        <w:rPr>
          <w:sz w:val="24"/>
          <w:szCs w:val="24"/>
        </w:rPr>
        <w:t xml:space="preserve"> tart</w:t>
      </w:r>
    </w:p>
    <w:p w:rsidR="00E14620" w:rsidRDefault="00E14620" w:rsidP="00454E98">
      <w:pPr>
        <w:pStyle w:val="ListParagraph"/>
        <w:ind w:left="0"/>
        <w:rPr>
          <w:sz w:val="24"/>
          <w:szCs w:val="24"/>
        </w:rPr>
      </w:pPr>
    </w:p>
    <w:p w:rsidR="00E14620" w:rsidRPr="00C40B7A" w:rsidRDefault="00E14620" w:rsidP="00613231">
      <w:pPr>
        <w:pStyle w:val="ListParagraph"/>
        <w:ind w:left="0"/>
        <w:rPr>
          <w:sz w:val="24"/>
          <w:szCs w:val="24"/>
          <w:u w:val="single"/>
        </w:rPr>
      </w:pPr>
      <w:r w:rsidRPr="00C40B7A">
        <w:rPr>
          <w:sz w:val="24"/>
          <w:szCs w:val="24"/>
          <w:u w:val="single"/>
        </w:rPr>
        <w:t xml:space="preserve">Nyitva tartás </w:t>
      </w:r>
    </w:p>
    <w:p w:rsidR="00E14620" w:rsidRPr="00C40B7A" w:rsidRDefault="00E14620" w:rsidP="00613231">
      <w:pPr>
        <w:pStyle w:val="ListParagraph"/>
        <w:ind w:left="0"/>
        <w:rPr>
          <w:sz w:val="24"/>
          <w:szCs w:val="24"/>
        </w:rPr>
      </w:pPr>
      <w:r w:rsidRPr="00C40B7A">
        <w:rPr>
          <w:sz w:val="24"/>
          <w:szCs w:val="24"/>
        </w:rPr>
        <w:t>A bölcsőde az alábbi napokon zárva volt:</w:t>
      </w:r>
    </w:p>
    <w:p w:rsidR="00E14620" w:rsidRDefault="00E14620" w:rsidP="00D0293A">
      <w:pPr>
        <w:pStyle w:val="ListParagraph"/>
        <w:numPr>
          <w:ilvl w:val="0"/>
          <w:numId w:val="40"/>
        </w:numPr>
        <w:spacing w:after="0" w:line="240" w:lineRule="auto"/>
        <w:rPr>
          <w:sz w:val="24"/>
          <w:szCs w:val="24"/>
        </w:rPr>
      </w:pPr>
      <w:r w:rsidRPr="00C40B7A">
        <w:rPr>
          <w:sz w:val="24"/>
          <w:szCs w:val="24"/>
        </w:rPr>
        <w:t>október 23-24. csütörtök, péntek (nemzeti ünnep)</w:t>
      </w:r>
    </w:p>
    <w:p w:rsidR="00E14620" w:rsidRPr="00B95AF2" w:rsidRDefault="00E14620" w:rsidP="00B95AF2">
      <w:pPr>
        <w:pStyle w:val="ListParagraph"/>
        <w:numPr>
          <w:ilvl w:val="0"/>
          <w:numId w:val="40"/>
        </w:numPr>
        <w:spacing w:after="0" w:line="240" w:lineRule="auto"/>
        <w:rPr>
          <w:sz w:val="24"/>
          <w:szCs w:val="24"/>
        </w:rPr>
      </w:pPr>
      <w:r w:rsidRPr="00C40B7A">
        <w:rPr>
          <w:sz w:val="24"/>
          <w:szCs w:val="24"/>
        </w:rPr>
        <w:t xml:space="preserve"> december 22-től (hétfő) </w:t>
      </w:r>
      <w:r w:rsidRPr="00B95AF2">
        <w:rPr>
          <w:sz w:val="24"/>
          <w:szCs w:val="24"/>
        </w:rPr>
        <w:t>január 2-ig (péntek)</w:t>
      </w:r>
    </w:p>
    <w:p w:rsidR="00E14620" w:rsidRPr="00C40B7A" w:rsidRDefault="00E14620" w:rsidP="00C40B7A">
      <w:pPr>
        <w:numPr>
          <w:ilvl w:val="0"/>
          <w:numId w:val="38"/>
        </w:numPr>
        <w:contextualSpacing/>
        <w:rPr>
          <w:sz w:val="24"/>
          <w:szCs w:val="24"/>
        </w:rPr>
      </w:pPr>
      <w:r w:rsidRPr="00C40B7A">
        <w:rPr>
          <w:sz w:val="24"/>
          <w:szCs w:val="24"/>
        </w:rPr>
        <w:t>április 6. hétfő (Húsvét)</w:t>
      </w:r>
    </w:p>
    <w:p w:rsidR="00E14620" w:rsidRPr="00C40B7A" w:rsidRDefault="00E14620" w:rsidP="00C40B7A">
      <w:pPr>
        <w:numPr>
          <w:ilvl w:val="0"/>
          <w:numId w:val="38"/>
        </w:numPr>
        <w:contextualSpacing/>
        <w:rPr>
          <w:sz w:val="24"/>
          <w:szCs w:val="24"/>
        </w:rPr>
      </w:pPr>
      <w:r w:rsidRPr="00C40B7A">
        <w:rPr>
          <w:sz w:val="24"/>
          <w:szCs w:val="24"/>
        </w:rPr>
        <w:t>április 21. kedd (Bölcsődék Napja)</w:t>
      </w:r>
    </w:p>
    <w:p w:rsidR="00E14620" w:rsidRPr="00C40B7A" w:rsidRDefault="00E14620" w:rsidP="00C40B7A">
      <w:pPr>
        <w:numPr>
          <w:ilvl w:val="0"/>
          <w:numId w:val="38"/>
        </w:numPr>
        <w:contextualSpacing/>
        <w:rPr>
          <w:sz w:val="24"/>
          <w:szCs w:val="24"/>
        </w:rPr>
      </w:pPr>
      <w:r w:rsidRPr="00C40B7A">
        <w:rPr>
          <w:sz w:val="24"/>
          <w:szCs w:val="24"/>
        </w:rPr>
        <w:t>május 1. péntek (Szent József és a munka ünnepe)</w:t>
      </w:r>
    </w:p>
    <w:p w:rsidR="00E14620" w:rsidRPr="00C40B7A" w:rsidRDefault="00E14620" w:rsidP="00C40B7A">
      <w:pPr>
        <w:numPr>
          <w:ilvl w:val="0"/>
          <w:numId w:val="38"/>
        </w:numPr>
        <w:contextualSpacing/>
        <w:rPr>
          <w:sz w:val="24"/>
          <w:szCs w:val="24"/>
        </w:rPr>
      </w:pPr>
      <w:r w:rsidRPr="00C40B7A">
        <w:rPr>
          <w:sz w:val="24"/>
          <w:szCs w:val="24"/>
        </w:rPr>
        <w:t>május 25. hétfő (Pünkösd)</w:t>
      </w:r>
    </w:p>
    <w:p w:rsidR="00E14620" w:rsidRPr="00C40B7A" w:rsidRDefault="00E14620" w:rsidP="00C40B7A">
      <w:pPr>
        <w:numPr>
          <w:ilvl w:val="0"/>
          <w:numId w:val="38"/>
        </w:numPr>
        <w:contextualSpacing/>
        <w:rPr>
          <w:sz w:val="24"/>
          <w:szCs w:val="24"/>
        </w:rPr>
      </w:pPr>
      <w:r w:rsidRPr="00C40B7A">
        <w:rPr>
          <w:sz w:val="24"/>
          <w:szCs w:val="24"/>
        </w:rPr>
        <w:t xml:space="preserve">július 1. (szerda) - július 17. (péntek) </w:t>
      </w:r>
    </w:p>
    <w:p w:rsidR="00E14620" w:rsidRPr="00C40B7A" w:rsidRDefault="00E14620" w:rsidP="00C40B7A">
      <w:pPr>
        <w:numPr>
          <w:ilvl w:val="0"/>
          <w:numId w:val="39"/>
        </w:numPr>
        <w:contextualSpacing/>
        <w:rPr>
          <w:sz w:val="24"/>
          <w:szCs w:val="24"/>
        </w:rPr>
      </w:pPr>
      <w:r w:rsidRPr="00C40B7A">
        <w:rPr>
          <w:sz w:val="24"/>
          <w:szCs w:val="24"/>
        </w:rPr>
        <w:t>augusztus 20. csütörtök (államalapító Szent István ünnepe)</w:t>
      </w:r>
    </w:p>
    <w:p w:rsidR="00E14620" w:rsidRPr="00C40B7A" w:rsidRDefault="00E14620" w:rsidP="00C40B7A">
      <w:pPr>
        <w:numPr>
          <w:ilvl w:val="0"/>
          <w:numId w:val="39"/>
        </w:numPr>
        <w:contextualSpacing/>
        <w:rPr>
          <w:sz w:val="24"/>
          <w:szCs w:val="24"/>
        </w:rPr>
      </w:pPr>
      <w:r w:rsidRPr="00C40B7A">
        <w:rPr>
          <w:sz w:val="24"/>
          <w:szCs w:val="24"/>
        </w:rPr>
        <w:t>augusztus 21. péntek (pihenőnap)</w:t>
      </w:r>
    </w:p>
    <w:p w:rsidR="00E14620" w:rsidRPr="00C40B7A" w:rsidRDefault="00E14620" w:rsidP="00D0293A">
      <w:pPr>
        <w:spacing w:after="0" w:line="240" w:lineRule="auto"/>
        <w:rPr>
          <w:sz w:val="24"/>
          <w:szCs w:val="24"/>
        </w:rPr>
      </w:pPr>
    </w:p>
    <w:p w:rsidR="00E14620" w:rsidRDefault="00E14620" w:rsidP="00D0293A">
      <w:pPr>
        <w:spacing w:after="0" w:line="240" w:lineRule="auto"/>
        <w:rPr>
          <w:b/>
          <w:sz w:val="24"/>
          <w:szCs w:val="24"/>
        </w:rPr>
      </w:pPr>
    </w:p>
    <w:p w:rsidR="00E14620" w:rsidRDefault="00E14620" w:rsidP="00D0293A">
      <w:pPr>
        <w:spacing w:after="0" w:line="240" w:lineRule="auto"/>
        <w:rPr>
          <w:b/>
          <w:sz w:val="24"/>
          <w:szCs w:val="24"/>
        </w:rPr>
      </w:pPr>
    </w:p>
    <w:p w:rsidR="00E14620" w:rsidRDefault="00E14620" w:rsidP="00D0293A">
      <w:pPr>
        <w:spacing w:after="0" w:line="240" w:lineRule="auto"/>
        <w:rPr>
          <w:sz w:val="24"/>
          <w:szCs w:val="24"/>
        </w:rPr>
      </w:pPr>
      <w:r w:rsidRPr="00B95AF2">
        <w:rPr>
          <w:sz w:val="24"/>
          <w:szCs w:val="24"/>
        </w:rPr>
        <w:t>Szombati munkanapok, amelyeket a szülők nem vettek igénybe</w:t>
      </w:r>
      <w:r>
        <w:rPr>
          <w:sz w:val="24"/>
          <w:szCs w:val="24"/>
        </w:rPr>
        <w:t>:</w:t>
      </w:r>
    </w:p>
    <w:p w:rsidR="00E14620" w:rsidRPr="00B95AF2" w:rsidRDefault="00E14620" w:rsidP="00D0293A">
      <w:pPr>
        <w:spacing w:after="0" w:line="240" w:lineRule="auto"/>
        <w:rPr>
          <w:sz w:val="24"/>
          <w:szCs w:val="24"/>
        </w:rPr>
      </w:pPr>
    </w:p>
    <w:p w:rsidR="00E14620" w:rsidRDefault="00E14620" w:rsidP="00D0293A">
      <w:pPr>
        <w:pStyle w:val="ListParagraph"/>
        <w:numPr>
          <w:ilvl w:val="0"/>
          <w:numId w:val="41"/>
        </w:numPr>
        <w:spacing w:after="0" w:line="240" w:lineRule="auto"/>
        <w:rPr>
          <w:sz w:val="24"/>
          <w:szCs w:val="24"/>
        </w:rPr>
      </w:pPr>
      <w:r w:rsidRPr="00B95AF2">
        <w:rPr>
          <w:sz w:val="24"/>
          <w:szCs w:val="24"/>
        </w:rPr>
        <w:t>október 18. (október 24. péntek helyett)</w:t>
      </w:r>
    </w:p>
    <w:p w:rsidR="00E14620" w:rsidRDefault="00E14620" w:rsidP="00B95AF2">
      <w:pPr>
        <w:pStyle w:val="ListParagraph"/>
        <w:numPr>
          <w:ilvl w:val="0"/>
          <w:numId w:val="41"/>
        </w:numPr>
        <w:spacing w:after="0" w:line="240" w:lineRule="auto"/>
        <w:rPr>
          <w:sz w:val="24"/>
          <w:szCs w:val="24"/>
        </w:rPr>
      </w:pPr>
      <w:r w:rsidRPr="00B95AF2">
        <w:rPr>
          <w:sz w:val="24"/>
          <w:szCs w:val="24"/>
        </w:rPr>
        <w:t>december 13. (december 24. szerda helyett)</w:t>
      </w:r>
    </w:p>
    <w:p w:rsidR="00E14620" w:rsidRPr="00B95AF2" w:rsidRDefault="00E14620" w:rsidP="00B95AF2">
      <w:pPr>
        <w:pStyle w:val="ListParagraph"/>
        <w:numPr>
          <w:ilvl w:val="0"/>
          <w:numId w:val="41"/>
        </w:numPr>
        <w:spacing w:after="0" w:line="240" w:lineRule="auto"/>
        <w:rPr>
          <w:sz w:val="24"/>
          <w:szCs w:val="24"/>
        </w:rPr>
      </w:pPr>
      <w:r w:rsidRPr="00B95AF2">
        <w:rPr>
          <w:sz w:val="24"/>
          <w:szCs w:val="24"/>
        </w:rPr>
        <w:t>augusztus 8. (augusztus 21. péntek helyett)</w:t>
      </w:r>
    </w:p>
    <w:p w:rsidR="00E14620" w:rsidRPr="00C40B7A" w:rsidRDefault="00E14620" w:rsidP="00454E98">
      <w:pPr>
        <w:pStyle w:val="ListParagraph"/>
        <w:ind w:left="0"/>
        <w:rPr>
          <w:sz w:val="24"/>
          <w:szCs w:val="24"/>
          <w:u w:val="single"/>
        </w:rPr>
      </w:pPr>
    </w:p>
    <w:p w:rsidR="00E14620" w:rsidRDefault="00E14620" w:rsidP="00ED723E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E14620" w:rsidRPr="00C26AD5" w:rsidRDefault="00E14620" w:rsidP="007058AF">
      <w:pPr>
        <w:pStyle w:val="ListParagraph"/>
        <w:spacing w:line="360" w:lineRule="auto"/>
        <w:ind w:left="643"/>
        <w:rPr>
          <w:b/>
          <w:sz w:val="24"/>
          <w:szCs w:val="24"/>
        </w:rPr>
      </w:pPr>
      <w:r w:rsidRPr="00C26AD5">
        <w:rPr>
          <w:b/>
          <w:sz w:val="24"/>
          <w:szCs w:val="24"/>
        </w:rPr>
        <w:t>Személyi feltételek</w:t>
      </w:r>
    </w:p>
    <w:p w:rsidR="00E14620" w:rsidRDefault="00E14620" w:rsidP="00ED723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 2014-2015-ös nevelési gondozási év dolgozói személyi, illetve létszámadataiban változások történtek. A 2014 májusában kezdődő (</w:t>
      </w:r>
      <w:r w:rsidRPr="003E3D0F">
        <w:rPr>
          <w:sz w:val="24"/>
          <w:szCs w:val="24"/>
        </w:rPr>
        <w:t>TÁMOP-1.1.1-12/1-2012-0001</w:t>
      </w:r>
      <w:r>
        <w:rPr>
          <w:sz w:val="24"/>
          <w:szCs w:val="24"/>
        </w:rPr>
        <w:t xml:space="preserve"> </w:t>
      </w:r>
      <w:r w:rsidRPr="003E3D0F">
        <w:rPr>
          <w:sz w:val="24"/>
          <w:szCs w:val="24"/>
        </w:rPr>
        <w:t>„Megváltozott munkaképességű személyek rehabilitációjának és foglalkoztatásának elősegítése” című kiemelt projekt</w:t>
      </w:r>
      <w:r>
        <w:rPr>
          <w:sz w:val="24"/>
          <w:szCs w:val="24"/>
        </w:rPr>
        <w:t>) projekt céljának megfelelően 3 megváltozott munkaképességűt foglalkoztattunk. A három dolgozó közül kettő 2015. augusztus 31-ig dolgozott nálunk. A konyhalány Klára és a kerti munkás László munkája nagyban megkönnyítette a bölcsőde működését és óriási terheket vett le bölcsőde dolgozóinak válláról. Nagy-nagy köszönet érte.</w:t>
      </w:r>
    </w:p>
    <w:p w:rsidR="00E14620" w:rsidRDefault="00E14620" w:rsidP="00ED723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2015. július hónapban 3 dolgozó hosszabb betegállományra ment. Közülük ketten egyazon csoportból. Ezt követően az egyik gondozónő közös megegyezéssel kilépett tőlünk, majd követte őt a három betegállományban lévő.  Az ezt követő hetek, a nevelési év legnehezebb időszakának bizonyultak. </w:t>
      </w:r>
    </w:p>
    <w:p w:rsidR="00E14620" w:rsidRDefault="00E14620" w:rsidP="00285013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 bölcsőde gyermeklétszáma a nyaralások és az óvodába átlépés miatt, a nyári hónapokban alacsonyabb, így az egyik egységben csoport összevonással oldottuk meg a létszámhiányt. A másik egységben pedig én helyettesítettem a hiányzó dolgozókat. Úgy érzékelem, a szülők pár nap bizonytalanságból adódó feszültség után megnyugodtak. A folyamatos szoros kapcsolattartás a szülőkkel és a dolgozók erőn felüli munkája meghozta gyümölcsét. A közel 6 hetes időszak szinte zökkenőmentesen telt.  </w:t>
      </w:r>
    </w:p>
    <w:p w:rsidR="00E14620" w:rsidRPr="00C26AD5" w:rsidRDefault="00E14620" w:rsidP="00285013">
      <w:pPr>
        <w:spacing w:line="360" w:lineRule="auto"/>
        <w:rPr>
          <w:b/>
          <w:sz w:val="24"/>
          <w:szCs w:val="24"/>
        </w:rPr>
      </w:pPr>
      <w:r>
        <w:rPr>
          <w:sz w:val="24"/>
          <w:szCs w:val="24"/>
        </w:rPr>
        <w:t>A szabadságokat minden dolgozó, a szabadságtervezetnek megfelelően használta fel. A gondozónők nyári szabadságai, a hiányzások miatt rövidebbek lettek.</w:t>
      </w:r>
    </w:p>
    <w:p w:rsidR="00E14620" w:rsidRDefault="00E14620" w:rsidP="00A60890">
      <w:pPr>
        <w:pStyle w:val="ListParagraph"/>
        <w:ind w:left="0"/>
        <w:rPr>
          <w:sz w:val="24"/>
          <w:szCs w:val="24"/>
        </w:rPr>
      </w:pPr>
    </w:p>
    <w:p w:rsidR="00E14620" w:rsidRPr="003270F8" w:rsidRDefault="00E14620" w:rsidP="00A60890">
      <w:pPr>
        <w:pStyle w:val="ListParagraph"/>
        <w:ind w:left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E14620" w:rsidRPr="00E27C34" w:rsidRDefault="00E14620" w:rsidP="007058AF">
      <w:pPr>
        <w:spacing w:line="360" w:lineRule="auto"/>
        <w:rPr>
          <w:rFonts w:cs="Calibri"/>
          <w:b/>
          <w:sz w:val="24"/>
          <w:szCs w:val="24"/>
          <w:u w:val="single"/>
        </w:rPr>
      </w:pPr>
      <w:r w:rsidRPr="00E27C34">
        <w:rPr>
          <w:b/>
          <w:sz w:val="24"/>
          <w:szCs w:val="24"/>
        </w:rPr>
        <w:t>Tárgyi feltételek</w:t>
      </w:r>
      <w:r w:rsidRPr="00E27C34">
        <w:rPr>
          <w:rFonts w:cs="Calibri"/>
          <w:b/>
          <w:sz w:val="24"/>
          <w:szCs w:val="24"/>
          <w:u w:val="single"/>
        </w:rPr>
        <w:t xml:space="preserve"> </w:t>
      </w:r>
    </w:p>
    <w:p w:rsidR="00E14620" w:rsidRDefault="00E14620" w:rsidP="007058AF">
      <w:pPr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Befejeződtek a garanciális javítások intézményünkben. Megszépült a játszóház, a folyosók, a parkoló. A beázások nyomait is eltüntették a szakemberek. Intézményünk nyílászáróin kisebb javításokat kellett végezni.</w:t>
      </w:r>
    </w:p>
    <w:p w:rsidR="00E14620" w:rsidRDefault="00E14620" w:rsidP="007058AF">
      <w:pPr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Játékkészletünk az idei nevelési évben nem bővült számottevően. A 2015-16-os nevelési évben nagyobb anyagi ráfordítást igényel a bölcsődei játék bővítése. Megkezdtük a mozgásfejlesztő játékok beszerzését. Bordásfalakat és kisebb nagymozgást fejlesztő eszközöket vásároltunk. A következő nevelési évtől beépítjük szakmai tervünkbe az egyéni és a csoportos nagymozgást fejlesztő játékokat és gyakorlatokat.</w:t>
      </w:r>
    </w:p>
    <w:p w:rsidR="00E14620" w:rsidRPr="000C2B7A" w:rsidRDefault="00E14620" w:rsidP="00A73682">
      <w:pPr>
        <w:spacing w:after="0"/>
        <w:rPr>
          <w:rFonts w:cs="Calibri"/>
          <w:sz w:val="24"/>
          <w:szCs w:val="24"/>
        </w:rPr>
      </w:pPr>
    </w:p>
    <w:p w:rsidR="00E14620" w:rsidRPr="00C26AD5" w:rsidRDefault="00E14620">
      <w:pPr>
        <w:spacing w:after="0" w:line="240" w:lineRule="auto"/>
        <w:rPr>
          <w:rFonts w:cs="Calibri"/>
          <w:b/>
          <w:sz w:val="24"/>
          <w:szCs w:val="24"/>
        </w:rPr>
      </w:pPr>
    </w:p>
    <w:p w:rsidR="00E14620" w:rsidRPr="00BF41A1" w:rsidRDefault="00E14620" w:rsidP="0042490B">
      <w:pPr>
        <w:pStyle w:val="ListParagraph"/>
        <w:ind w:left="360"/>
        <w:rPr>
          <w:b/>
          <w:sz w:val="24"/>
          <w:szCs w:val="24"/>
        </w:rPr>
      </w:pPr>
    </w:p>
    <w:p w:rsidR="00E14620" w:rsidRPr="003603D7" w:rsidRDefault="00E14620" w:rsidP="00E35F3F">
      <w:pPr>
        <w:pStyle w:val="Heading3"/>
        <w:keepLines/>
        <w:numPr>
          <w:ilvl w:val="0"/>
          <w:numId w:val="0"/>
        </w:numPr>
        <w:spacing w:before="200" w:after="0" w:line="276" w:lineRule="auto"/>
        <w:ind w:left="720" w:hanging="720"/>
      </w:pPr>
      <w:bookmarkStart w:id="0" w:name="_Toc423471719"/>
      <w:r w:rsidRPr="003603D7">
        <w:t>Férőhely kihasznál</w:t>
      </w:r>
      <w:r>
        <w:t>tság 2011. szeptember 1-től 2015. augusztus 31-ig</w:t>
      </w:r>
      <w:bookmarkEnd w:id="0"/>
    </w:p>
    <w:p w:rsidR="00E14620" w:rsidRDefault="00E14620" w:rsidP="008E19A5">
      <w:pPr>
        <w:rPr>
          <w:b/>
          <w:sz w:val="24"/>
          <w:szCs w:val="24"/>
        </w:rPr>
      </w:pPr>
      <w:r>
        <w:rPr>
          <w:noProof/>
          <w:lang w:eastAsia="hu-HU"/>
        </w:rPr>
        <w:pict>
          <v:shape id="_x0000_s1026" type="#_x0000_t75" style="position:absolute;margin-left:-6.3pt;margin-top:15.25pt;width:449.75pt;height:614.9pt;z-index:-251657216;visibility:visible;mso-wrap-distance-bottom:.1385mm" wrapcoords="92 169 92 21397 21462 21397 21462 169 92 169">
            <v:imagedata r:id="rId8" o:title=""/>
            <w10:wrap type="tight"/>
          </v:shape>
          <o:OLEObject Type="Embed" ProgID="Excel.Chart.8" ShapeID="_x0000_s1026" DrawAspect="Content" ObjectID="_1503205057" r:id="rId9"/>
        </w:pict>
      </w:r>
    </w:p>
    <w:p w:rsidR="00E14620" w:rsidRPr="00F453C9" w:rsidRDefault="00E14620" w:rsidP="008E19A5">
      <w:pPr>
        <w:rPr>
          <w:b/>
          <w:sz w:val="24"/>
          <w:szCs w:val="24"/>
        </w:rPr>
      </w:pPr>
    </w:p>
    <w:p w:rsidR="00E14620" w:rsidRDefault="00E14620" w:rsidP="007058AF">
      <w:pPr>
        <w:pStyle w:val="Heading3"/>
        <w:keepLines/>
        <w:numPr>
          <w:ilvl w:val="0"/>
          <w:numId w:val="0"/>
        </w:numPr>
        <w:spacing w:before="200" w:after="0" w:line="276" w:lineRule="auto"/>
        <w:ind w:left="1224"/>
      </w:pPr>
      <w:bookmarkStart w:id="1" w:name="_Toc423471720"/>
      <w:r w:rsidRPr="00F453C9">
        <w:t>A gyermekek lakóhely szerinti eloszlása</w:t>
      </w:r>
      <w:bookmarkEnd w:id="1"/>
    </w:p>
    <w:p w:rsidR="00E14620" w:rsidRPr="00F453C9" w:rsidRDefault="00E14620" w:rsidP="008E19A5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A0"/>
      </w:tblPr>
      <w:tblGrid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</w:tblGrid>
      <w:tr w:rsidR="00E14620" w:rsidRPr="002844C5" w:rsidTr="009743B1">
        <w:trPr>
          <w:trHeight w:val="868"/>
          <w:jc w:val="center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color w:val="000000"/>
                <w:sz w:val="24"/>
                <w:szCs w:val="24"/>
              </w:rPr>
            </w:pPr>
            <w:r w:rsidRPr="002844C5">
              <w:rPr>
                <w:color w:val="000000"/>
                <w:sz w:val="24"/>
                <w:szCs w:val="24"/>
              </w:rPr>
              <w:t>Sülysáp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color w:val="000000"/>
                <w:sz w:val="24"/>
                <w:szCs w:val="24"/>
              </w:rPr>
            </w:pPr>
            <w:r w:rsidRPr="002844C5">
              <w:rPr>
                <w:color w:val="000000"/>
                <w:sz w:val="24"/>
                <w:szCs w:val="24"/>
              </w:rPr>
              <w:t>Kóka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color w:val="000000"/>
                <w:sz w:val="24"/>
                <w:szCs w:val="24"/>
              </w:rPr>
            </w:pPr>
            <w:r w:rsidRPr="002844C5">
              <w:rPr>
                <w:color w:val="000000"/>
                <w:sz w:val="24"/>
                <w:szCs w:val="24"/>
              </w:rPr>
              <w:t>Tápió-szecső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color w:val="000000"/>
                <w:sz w:val="24"/>
                <w:szCs w:val="24"/>
              </w:rPr>
            </w:pPr>
            <w:r w:rsidRPr="002844C5">
              <w:rPr>
                <w:color w:val="000000"/>
                <w:sz w:val="24"/>
                <w:szCs w:val="24"/>
              </w:rPr>
              <w:t>Úri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color w:val="000000"/>
                <w:sz w:val="24"/>
                <w:szCs w:val="24"/>
              </w:rPr>
            </w:pPr>
            <w:r w:rsidRPr="002844C5">
              <w:rPr>
                <w:color w:val="000000"/>
                <w:sz w:val="24"/>
                <w:szCs w:val="24"/>
              </w:rPr>
              <w:t>Mende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color w:val="000000"/>
                <w:sz w:val="24"/>
                <w:szCs w:val="24"/>
              </w:rPr>
            </w:pPr>
            <w:r w:rsidRPr="002844C5">
              <w:rPr>
                <w:color w:val="000000"/>
                <w:sz w:val="24"/>
                <w:szCs w:val="24"/>
              </w:rPr>
              <w:t>Tápió</w:t>
            </w:r>
            <w:r>
              <w:rPr>
                <w:color w:val="000000"/>
                <w:sz w:val="24"/>
                <w:szCs w:val="24"/>
              </w:rPr>
              <w:t>-</w:t>
            </w:r>
            <w:r w:rsidRPr="002844C5">
              <w:rPr>
                <w:color w:val="000000"/>
                <w:sz w:val="24"/>
                <w:szCs w:val="24"/>
              </w:rPr>
              <w:t>ság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color w:val="000000"/>
                <w:sz w:val="24"/>
                <w:szCs w:val="24"/>
              </w:rPr>
            </w:pPr>
            <w:r w:rsidRPr="002844C5">
              <w:rPr>
                <w:color w:val="000000"/>
                <w:sz w:val="24"/>
                <w:szCs w:val="24"/>
              </w:rPr>
              <w:t>Szent-már</w:t>
            </w:r>
            <w:r>
              <w:rPr>
                <w:color w:val="000000"/>
                <w:sz w:val="24"/>
                <w:szCs w:val="24"/>
              </w:rPr>
              <w:t>-</w:t>
            </w:r>
            <w:r w:rsidRPr="002844C5">
              <w:rPr>
                <w:color w:val="000000"/>
                <w:sz w:val="24"/>
                <w:szCs w:val="24"/>
              </w:rPr>
              <w:t>ton-káta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color w:val="000000"/>
                <w:sz w:val="24"/>
                <w:szCs w:val="24"/>
              </w:rPr>
            </w:pPr>
            <w:r w:rsidRPr="002844C5">
              <w:rPr>
                <w:color w:val="000000"/>
                <w:sz w:val="24"/>
                <w:szCs w:val="24"/>
              </w:rPr>
              <w:t>Zsám</w:t>
            </w:r>
            <w:r>
              <w:rPr>
                <w:color w:val="000000"/>
                <w:sz w:val="24"/>
                <w:szCs w:val="24"/>
              </w:rPr>
              <w:t>-</w:t>
            </w:r>
            <w:r w:rsidRPr="002844C5">
              <w:rPr>
                <w:color w:val="000000"/>
                <w:sz w:val="24"/>
                <w:szCs w:val="24"/>
              </w:rPr>
              <w:t>bok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color w:val="000000"/>
                <w:sz w:val="24"/>
                <w:szCs w:val="24"/>
              </w:rPr>
            </w:pPr>
            <w:r w:rsidRPr="002844C5">
              <w:rPr>
                <w:color w:val="000000"/>
                <w:sz w:val="24"/>
                <w:szCs w:val="24"/>
              </w:rPr>
              <w:t>Vác-szent</w:t>
            </w:r>
            <w:r>
              <w:rPr>
                <w:color w:val="000000"/>
                <w:sz w:val="24"/>
                <w:szCs w:val="24"/>
              </w:rPr>
              <w:t>-</w:t>
            </w:r>
            <w:r w:rsidRPr="002844C5">
              <w:rPr>
                <w:color w:val="000000"/>
                <w:sz w:val="24"/>
                <w:szCs w:val="24"/>
              </w:rPr>
              <w:t>lászló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color w:val="000000"/>
                <w:sz w:val="24"/>
                <w:szCs w:val="24"/>
              </w:rPr>
            </w:pPr>
            <w:r w:rsidRPr="002844C5">
              <w:rPr>
                <w:color w:val="000000"/>
                <w:sz w:val="24"/>
                <w:szCs w:val="24"/>
              </w:rPr>
              <w:t>Mag</w:t>
            </w:r>
            <w:r>
              <w:rPr>
                <w:color w:val="000000"/>
                <w:sz w:val="24"/>
                <w:szCs w:val="24"/>
              </w:rPr>
              <w:t>-</w:t>
            </w:r>
            <w:r w:rsidRPr="002844C5">
              <w:rPr>
                <w:color w:val="000000"/>
                <w:sz w:val="24"/>
                <w:szCs w:val="24"/>
              </w:rPr>
              <w:t>lód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color w:val="000000"/>
                <w:sz w:val="24"/>
                <w:szCs w:val="24"/>
              </w:rPr>
            </w:pPr>
            <w:r w:rsidRPr="002844C5">
              <w:rPr>
                <w:color w:val="000000"/>
                <w:sz w:val="24"/>
                <w:szCs w:val="24"/>
              </w:rPr>
              <w:t>Tóal</w:t>
            </w:r>
            <w:r>
              <w:rPr>
                <w:color w:val="000000"/>
                <w:sz w:val="24"/>
                <w:szCs w:val="24"/>
              </w:rPr>
              <w:t>-</w:t>
            </w:r>
            <w:r w:rsidRPr="002844C5">
              <w:rPr>
                <w:color w:val="000000"/>
                <w:sz w:val="24"/>
                <w:szCs w:val="24"/>
              </w:rPr>
              <w:t>más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14620" w:rsidRPr="002844C5" w:rsidRDefault="00E14620" w:rsidP="009743B1">
            <w:pPr>
              <w:spacing w:after="120"/>
              <w:jc w:val="center"/>
              <w:rPr>
                <w:color w:val="000000"/>
                <w:sz w:val="24"/>
                <w:szCs w:val="24"/>
              </w:rPr>
            </w:pPr>
            <w:r w:rsidRPr="002844C5">
              <w:rPr>
                <w:color w:val="000000"/>
                <w:sz w:val="24"/>
                <w:szCs w:val="24"/>
              </w:rPr>
              <w:t>Tápió-szent-márton</w:t>
            </w:r>
          </w:p>
        </w:tc>
      </w:tr>
      <w:tr w:rsidR="00E14620" w:rsidRPr="002844C5" w:rsidTr="009743B1">
        <w:trPr>
          <w:trHeight w:val="344"/>
          <w:jc w:val="center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color w:val="000000"/>
                <w:sz w:val="24"/>
                <w:szCs w:val="24"/>
              </w:rPr>
            </w:pPr>
            <w:r w:rsidRPr="002844C5">
              <w:rPr>
                <w:color w:val="000000"/>
                <w:sz w:val="24"/>
                <w:szCs w:val="24"/>
              </w:rPr>
              <w:t>2011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844C5">
              <w:rPr>
                <w:b/>
                <w:bCs/>
                <w:color w:val="000000"/>
                <w:sz w:val="24"/>
                <w:szCs w:val="24"/>
              </w:rPr>
              <w:t>37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844C5">
              <w:rPr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844C5">
              <w:rPr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844C5">
              <w:rPr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844C5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844C5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844C5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844C5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844C5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844C5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844C5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844C5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</w:tr>
      <w:tr w:rsidR="00E14620" w:rsidRPr="002844C5" w:rsidTr="009743B1">
        <w:trPr>
          <w:trHeight w:val="344"/>
          <w:jc w:val="center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color w:val="000000"/>
                <w:sz w:val="24"/>
                <w:szCs w:val="24"/>
              </w:rPr>
            </w:pPr>
            <w:r w:rsidRPr="002844C5">
              <w:rPr>
                <w:color w:val="000000"/>
                <w:sz w:val="24"/>
                <w:szCs w:val="24"/>
              </w:rPr>
              <w:t>2011-2012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2844C5">
              <w:rPr>
                <w:b/>
                <w:sz w:val="24"/>
                <w:szCs w:val="24"/>
              </w:rPr>
              <w:t>47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844C5">
              <w:rPr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844C5">
              <w:rPr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844C5">
              <w:rPr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844C5">
              <w:rPr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844C5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844C5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844C5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844C5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844C5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844C5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844C5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</w:tr>
      <w:tr w:rsidR="00E14620" w:rsidRPr="002844C5" w:rsidTr="009743B1">
        <w:trPr>
          <w:trHeight w:val="344"/>
          <w:jc w:val="center"/>
        </w:trPr>
        <w:tc>
          <w:tcPr>
            <w:tcW w:w="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color w:val="000000"/>
                <w:sz w:val="24"/>
                <w:szCs w:val="24"/>
              </w:rPr>
            </w:pPr>
            <w:r w:rsidRPr="002844C5">
              <w:rPr>
                <w:color w:val="000000"/>
                <w:sz w:val="24"/>
                <w:szCs w:val="24"/>
              </w:rPr>
              <w:t>2012-2013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844C5">
              <w:rPr>
                <w:b/>
                <w:bCs/>
                <w:color w:val="000000"/>
                <w:sz w:val="24"/>
                <w:szCs w:val="24"/>
              </w:rPr>
              <w:t>42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844C5">
              <w:rPr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844C5">
              <w:rPr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844C5">
              <w:rPr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844C5">
              <w:rPr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844C5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844C5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844C5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844C5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844C5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844C5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844C5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</w:tr>
      <w:tr w:rsidR="00E14620" w:rsidRPr="002844C5" w:rsidTr="009743B1">
        <w:trPr>
          <w:trHeight w:val="344"/>
          <w:jc w:val="center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color w:val="000000"/>
                <w:sz w:val="24"/>
                <w:szCs w:val="24"/>
              </w:rPr>
            </w:pPr>
            <w:r w:rsidRPr="002844C5">
              <w:rPr>
                <w:color w:val="000000"/>
                <w:sz w:val="24"/>
                <w:szCs w:val="24"/>
              </w:rPr>
              <w:t>2013-2014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844C5">
              <w:rPr>
                <w:b/>
                <w:bCs/>
                <w:color w:val="000000"/>
                <w:sz w:val="24"/>
                <w:szCs w:val="24"/>
              </w:rPr>
              <w:t>50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844C5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844C5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844C5">
              <w:rPr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844C5">
              <w:rPr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844C5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844C5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844C5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844C5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844C5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844C5">
              <w:rPr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844C5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</w:tr>
      <w:tr w:rsidR="00E14620" w:rsidRPr="002844C5" w:rsidTr="009743B1">
        <w:trPr>
          <w:trHeight w:val="344"/>
          <w:jc w:val="center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color w:val="000000"/>
                <w:sz w:val="24"/>
                <w:szCs w:val="24"/>
              </w:rPr>
            </w:pPr>
            <w:r w:rsidRPr="002844C5">
              <w:rPr>
                <w:color w:val="000000"/>
                <w:sz w:val="24"/>
                <w:szCs w:val="24"/>
              </w:rPr>
              <w:t>2014-2015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844C5">
              <w:rPr>
                <w:b/>
                <w:bCs/>
                <w:color w:val="000000"/>
                <w:sz w:val="24"/>
                <w:szCs w:val="24"/>
              </w:rPr>
              <w:t>42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844C5">
              <w:rPr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844C5">
              <w:rPr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844C5">
              <w:rPr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844C5">
              <w:rPr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844C5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844C5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844C5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844C5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844C5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844C5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4620" w:rsidRPr="002844C5" w:rsidRDefault="00E14620" w:rsidP="009743B1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844C5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</w:tr>
    </w:tbl>
    <w:p w:rsidR="00E14620" w:rsidRDefault="00E14620" w:rsidP="008E19A5">
      <w:pPr>
        <w:rPr>
          <w:b/>
          <w:sz w:val="24"/>
          <w:szCs w:val="24"/>
        </w:rPr>
      </w:pPr>
    </w:p>
    <w:p w:rsidR="00E14620" w:rsidRDefault="00E14620" w:rsidP="008E19A5">
      <w:pPr>
        <w:rPr>
          <w:b/>
          <w:sz w:val="24"/>
          <w:szCs w:val="24"/>
        </w:rPr>
      </w:pPr>
      <w:r>
        <w:rPr>
          <w:noProof/>
          <w:lang w:eastAsia="hu-HU"/>
        </w:rPr>
        <w:pict>
          <v:shape id="Kép 2" o:spid="_x0000_s1027" type="#_x0000_t75" alt="térkép3.png" style="position:absolute;margin-left:38.3pt;margin-top:17.7pt;width:347.05pt;height:167.05pt;z-index:251658240;visibility:visible;mso-wrap-distance-left:9.48pt;mso-wrap-distance-top:.96pt;mso-wrap-distance-right:3.39092mm;mso-wrap-distance-bottom:.47414mm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">
            <v:imagedata r:id="rId10" o:title=""/>
            <o:lock v:ext="edit" aspectratio="f"/>
            <w10:wrap type="square"/>
          </v:shape>
        </w:pict>
      </w:r>
    </w:p>
    <w:p w:rsidR="00E14620" w:rsidRPr="00444BF6" w:rsidRDefault="00E14620" w:rsidP="008E19A5">
      <w:pPr>
        <w:rPr>
          <w:b/>
          <w:sz w:val="24"/>
          <w:szCs w:val="24"/>
        </w:rPr>
      </w:pPr>
    </w:p>
    <w:p w:rsidR="00E14620" w:rsidRDefault="00E14620" w:rsidP="008E19A5">
      <w:pPr>
        <w:rPr>
          <w:sz w:val="28"/>
          <w:szCs w:val="28"/>
        </w:rPr>
      </w:pPr>
    </w:p>
    <w:p w:rsidR="00E14620" w:rsidRDefault="00E14620" w:rsidP="008E19A5">
      <w:pPr>
        <w:rPr>
          <w:sz w:val="28"/>
          <w:szCs w:val="28"/>
        </w:rPr>
      </w:pPr>
    </w:p>
    <w:p w:rsidR="00E14620" w:rsidRDefault="00E14620" w:rsidP="008E19A5">
      <w:pPr>
        <w:rPr>
          <w:sz w:val="28"/>
          <w:szCs w:val="28"/>
        </w:rPr>
      </w:pPr>
    </w:p>
    <w:p w:rsidR="00E14620" w:rsidRDefault="00E14620" w:rsidP="008E19A5">
      <w:pPr>
        <w:rPr>
          <w:sz w:val="28"/>
          <w:szCs w:val="28"/>
        </w:rPr>
      </w:pPr>
    </w:p>
    <w:p w:rsidR="00E14620" w:rsidRDefault="00E14620" w:rsidP="008E19A5">
      <w:pPr>
        <w:rPr>
          <w:sz w:val="28"/>
          <w:szCs w:val="28"/>
        </w:rPr>
      </w:pPr>
    </w:p>
    <w:p w:rsidR="00E14620" w:rsidRDefault="00E14620" w:rsidP="00BF2645">
      <w:pPr>
        <w:tabs>
          <w:tab w:val="left" w:pos="3583"/>
        </w:tabs>
        <w:spacing w:before="200"/>
        <w:ind w:left="357"/>
        <w:rPr>
          <w:rFonts w:cs="Calibri"/>
          <w:b/>
          <w:noProof/>
          <w:sz w:val="24"/>
          <w:szCs w:val="24"/>
          <w:lang w:eastAsia="hu-HU"/>
        </w:rPr>
      </w:pPr>
    </w:p>
    <w:p w:rsidR="00E14620" w:rsidRPr="00CD4F19" w:rsidRDefault="00E14620" w:rsidP="00CD4F19">
      <w:pPr>
        <w:spacing w:before="240"/>
        <w:rPr>
          <w:b/>
          <w:sz w:val="24"/>
          <w:szCs w:val="24"/>
        </w:rPr>
      </w:pPr>
      <w:r w:rsidRPr="00CD4F19">
        <w:rPr>
          <w:b/>
          <w:sz w:val="24"/>
          <w:szCs w:val="24"/>
        </w:rPr>
        <w:t>Várható gyermeklétszám 2015 decemberéig</w:t>
      </w:r>
    </w:p>
    <w:p w:rsidR="00E14620" w:rsidRDefault="00E14620" w:rsidP="00BF76B1">
      <w:pPr>
        <w:spacing w:before="240"/>
        <w:rPr>
          <w:b/>
          <w:sz w:val="24"/>
          <w:szCs w:val="24"/>
        </w:rPr>
      </w:pPr>
      <w:r>
        <w:rPr>
          <w:sz w:val="24"/>
          <w:szCs w:val="24"/>
        </w:rPr>
        <w:t xml:space="preserve">Az intézményben maradt gyermekek és a beiratkozott gyermekek létszáma 50 fő. Várhatóan a beszoktatás végére (október közepe) eléri intézményünk ezt a gyermeklétszámot. </w:t>
      </w:r>
    </w:p>
    <w:p w:rsidR="00E14620" w:rsidRDefault="00E14620" w:rsidP="004E3032">
      <w:pPr>
        <w:rPr>
          <w:b/>
          <w:sz w:val="24"/>
          <w:szCs w:val="24"/>
        </w:rPr>
      </w:pPr>
    </w:p>
    <w:p w:rsidR="00E14620" w:rsidRDefault="00E14620" w:rsidP="00CD4F19">
      <w:pPr>
        <w:rPr>
          <w:b/>
          <w:sz w:val="24"/>
          <w:szCs w:val="24"/>
        </w:rPr>
      </w:pPr>
    </w:p>
    <w:p w:rsidR="00E14620" w:rsidRDefault="00E14620" w:rsidP="00CD4F19">
      <w:pPr>
        <w:rPr>
          <w:b/>
          <w:sz w:val="24"/>
          <w:szCs w:val="24"/>
        </w:rPr>
      </w:pPr>
    </w:p>
    <w:p w:rsidR="00E14620" w:rsidRPr="00CD4F19" w:rsidRDefault="00E14620" w:rsidP="00CD4F19">
      <w:pPr>
        <w:rPr>
          <w:b/>
          <w:sz w:val="24"/>
          <w:szCs w:val="24"/>
        </w:rPr>
      </w:pPr>
      <w:r w:rsidRPr="00CD4F19">
        <w:rPr>
          <w:b/>
          <w:sz w:val="24"/>
          <w:szCs w:val="24"/>
        </w:rPr>
        <w:t>Egyéb statisztikai adatok</w:t>
      </w:r>
    </w:p>
    <w:p w:rsidR="00E14620" w:rsidRDefault="00E14620" w:rsidP="00031E09">
      <w:pPr>
        <w:rPr>
          <w:sz w:val="24"/>
          <w:szCs w:val="24"/>
        </w:rPr>
      </w:pPr>
      <w:r>
        <w:rPr>
          <w:noProof/>
          <w:lang w:eastAsia="hu-H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5" o:spid="_x0000_s1028" type="#_x0000_t32" style="position:absolute;margin-left:48.95pt;margin-top:227.65pt;width:44.95pt;height:0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" strokecolor="#00b0f0"/>
        </w:pict>
      </w:r>
      <w:r>
        <w:rPr>
          <w:sz w:val="24"/>
          <w:szCs w:val="24"/>
        </w:rPr>
        <w:t xml:space="preserve"> </w:t>
      </w:r>
    </w:p>
    <w:p w:rsidR="00E14620" w:rsidRPr="00C26AD5" w:rsidRDefault="00E14620" w:rsidP="00DC7851">
      <w:pPr>
        <w:rPr>
          <w:b/>
          <w:sz w:val="24"/>
          <w:szCs w:val="24"/>
        </w:rPr>
      </w:pPr>
      <w:r>
        <w:rPr>
          <w:noProof/>
          <w:lang w:eastAsia="hu-HU"/>
        </w:rPr>
        <w:pict>
          <v:shape id="_x0000_s1029" type="#_x0000_t75" style="position:absolute;margin-left:-1.45pt;margin-top:-1pt;width:434.4pt;height:253.45pt;z-index:251656192;visibility:visible">
            <v:imagedata r:id="rId11" o:title=""/>
            <w10:wrap type="square"/>
          </v:shape>
          <o:OLEObject Type="Embed" ProgID="Excel.Chart.8" ShapeID="_x0000_s1029" DrawAspect="Content" ObjectID="_1503205058" r:id="rId12"/>
        </w:pict>
      </w:r>
      <w:r>
        <w:rPr>
          <w:b/>
          <w:sz w:val="24"/>
          <w:szCs w:val="24"/>
        </w:rPr>
        <w:br w:type="page"/>
      </w:r>
    </w:p>
    <w:p w:rsidR="00E14620" w:rsidRPr="00CD4F19" w:rsidRDefault="00E14620" w:rsidP="00CD4F19">
      <w:pPr>
        <w:spacing w:line="360" w:lineRule="auto"/>
        <w:rPr>
          <w:rFonts w:cs="Calibri"/>
          <w:sz w:val="24"/>
          <w:szCs w:val="24"/>
        </w:rPr>
      </w:pPr>
      <w:r w:rsidRPr="00CD4F19">
        <w:rPr>
          <w:rFonts w:cs="Calibri"/>
          <w:b/>
          <w:sz w:val="24"/>
          <w:szCs w:val="24"/>
        </w:rPr>
        <w:t>Pedagógiai munka</w:t>
      </w:r>
    </w:p>
    <w:p w:rsidR="00E14620" w:rsidRPr="006B2B2A" w:rsidRDefault="00E14620" w:rsidP="00935A24">
      <w:pPr>
        <w:spacing w:line="360" w:lineRule="auto"/>
        <w:rPr>
          <w:rFonts w:cs="Calibri"/>
          <w:sz w:val="24"/>
          <w:szCs w:val="24"/>
        </w:rPr>
      </w:pPr>
      <w:r w:rsidRPr="006B2B2A">
        <w:rPr>
          <w:rFonts w:cs="Calibri"/>
          <w:sz w:val="24"/>
          <w:szCs w:val="24"/>
        </w:rPr>
        <w:t>Az 1997. XXXI. tv. 42.§ -a, valamint a 15/1998. (IV. 30. ) N</w:t>
      </w:r>
      <w:r>
        <w:rPr>
          <w:rFonts w:cs="Calibri"/>
          <w:sz w:val="24"/>
          <w:szCs w:val="24"/>
        </w:rPr>
        <w:t xml:space="preserve">M rendelet 36. § - a alapján, biztosítjuk a </w:t>
      </w:r>
      <w:r w:rsidRPr="006B2B2A">
        <w:rPr>
          <w:rFonts w:cs="Calibri"/>
          <w:sz w:val="24"/>
          <w:szCs w:val="24"/>
        </w:rPr>
        <w:t>családban nevelkedő</w:t>
      </w:r>
      <w:r>
        <w:rPr>
          <w:rFonts w:cs="Calibri"/>
          <w:sz w:val="24"/>
          <w:szCs w:val="24"/>
        </w:rPr>
        <w:t xml:space="preserve"> gyermekek számára az alapellátás keretében a megfelelő nappali felügyeletet a gyermekek gondozását, nevelését.</w:t>
      </w:r>
      <w:r w:rsidRPr="006B2B2A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 xml:space="preserve">Azokat a gyermekeket tudjuk fogadni, ahol a </w:t>
      </w:r>
      <w:r w:rsidRPr="006B2B2A">
        <w:rPr>
          <w:rFonts w:cs="Calibri"/>
          <w:sz w:val="24"/>
          <w:szCs w:val="24"/>
        </w:rPr>
        <w:t xml:space="preserve">szülők munkavégzése, betegsége vagy egyéb ok miatt </w:t>
      </w:r>
      <w:r>
        <w:rPr>
          <w:rFonts w:cs="Calibri"/>
          <w:sz w:val="24"/>
          <w:szCs w:val="24"/>
        </w:rPr>
        <w:t>nem tudják gyermeküket ellátni.</w:t>
      </w:r>
    </w:p>
    <w:p w:rsidR="00E14620" w:rsidRPr="006B2B2A" w:rsidRDefault="00E14620" w:rsidP="00935A24">
      <w:pPr>
        <w:spacing w:line="360" w:lineRule="auto"/>
        <w:rPr>
          <w:rFonts w:cs="Calibri"/>
          <w:sz w:val="24"/>
          <w:szCs w:val="24"/>
        </w:rPr>
      </w:pPr>
      <w:r w:rsidRPr="006B2B2A">
        <w:rPr>
          <w:rFonts w:cs="Calibri"/>
          <w:sz w:val="24"/>
          <w:szCs w:val="24"/>
        </w:rPr>
        <w:t xml:space="preserve"> A gyermekek 20 hetes kortól a 3-ik életévük betöltését követő december 31-ig vehetők fel.</w:t>
      </w:r>
    </w:p>
    <w:p w:rsidR="00E14620" w:rsidRPr="006B2B2A" w:rsidRDefault="00E14620" w:rsidP="00935A24">
      <w:pPr>
        <w:spacing w:line="360" w:lineRule="auto"/>
        <w:rPr>
          <w:rFonts w:cs="Calibri"/>
          <w:sz w:val="24"/>
          <w:szCs w:val="24"/>
        </w:rPr>
      </w:pPr>
      <w:r w:rsidRPr="006B2B2A">
        <w:rPr>
          <w:rFonts w:cs="Calibri"/>
          <w:sz w:val="24"/>
          <w:szCs w:val="24"/>
        </w:rPr>
        <w:t xml:space="preserve">A szülők kérésére és a szakemberek (orvos, szaktanácsadó, bölcsődevezető, </w:t>
      </w:r>
      <w:r>
        <w:rPr>
          <w:rFonts w:cs="Calibri"/>
          <w:sz w:val="24"/>
          <w:szCs w:val="24"/>
        </w:rPr>
        <w:t>g</w:t>
      </w:r>
      <w:r w:rsidRPr="006B2B2A">
        <w:rPr>
          <w:rFonts w:cs="Calibri"/>
          <w:sz w:val="24"/>
          <w:szCs w:val="24"/>
        </w:rPr>
        <w:t xml:space="preserve">yógypedagógus) javaslata alapján, a gyermekek </w:t>
      </w:r>
      <w:r>
        <w:rPr>
          <w:rFonts w:cs="Calibri"/>
          <w:sz w:val="24"/>
          <w:szCs w:val="24"/>
        </w:rPr>
        <w:t>negyedik</w:t>
      </w:r>
      <w:r w:rsidRPr="006B2B2A">
        <w:rPr>
          <w:rFonts w:cs="Calibri"/>
          <w:sz w:val="24"/>
          <w:szCs w:val="24"/>
        </w:rPr>
        <w:t xml:space="preserve"> életévük betöltését követő év </w:t>
      </w:r>
      <w:r>
        <w:rPr>
          <w:rFonts w:cs="Calibri"/>
          <w:sz w:val="24"/>
          <w:szCs w:val="24"/>
        </w:rPr>
        <w:t>augusztus 31</w:t>
      </w:r>
      <w:r w:rsidRPr="006B2B2A">
        <w:rPr>
          <w:rFonts w:cs="Calibri"/>
          <w:sz w:val="24"/>
          <w:szCs w:val="24"/>
        </w:rPr>
        <w:t>-</w:t>
      </w:r>
      <w:r>
        <w:rPr>
          <w:rFonts w:cs="Calibri"/>
          <w:sz w:val="24"/>
          <w:szCs w:val="24"/>
        </w:rPr>
        <w:t>é</w:t>
      </w:r>
      <w:r w:rsidRPr="006B2B2A">
        <w:rPr>
          <w:rFonts w:cs="Calibri"/>
          <w:sz w:val="24"/>
          <w:szCs w:val="24"/>
        </w:rPr>
        <w:t>ig gondozhatók a bölcsődében.</w:t>
      </w:r>
    </w:p>
    <w:p w:rsidR="00E14620" w:rsidRPr="00723C15" w:rsidRDefault="00E14620" w:rsidP="00935A24">
      <w:pPr>
        <w:spacing w:line="360" w:lineRule="auto"/>
        <w:rPr>
          <w:rFonts w:cs="Calibri"/>
          <w:sz w:val="24"/>
          <w:szCs w:val="24"/>
        </w:rPr>
      </w:pPr>
      <w:r w:rsidRPr="00723C15">
        <w:rPr>
          <w:rFonts w:cs="Calibri"/>
          <w:sz w:val="24"/>
          <w:szCs w:val="24"/>
        </w:rPr>
        <w:t xml:space="preserve">A gyermekek védelméről és a gyámügyi igazgatásról szóló 1997. évi XXXI. tv. </w:t>
      </w:r>
      <w:r>
        <w:rPr>
          <w:rFonts w:cs="Calibri"/>
          <w:sz w:val="24"/>
          <w:szCs w:val="24"/>
        </w:rPr>
        <w:t>rendelkezése szerint, elsőbbséget élvez minden</w:t>
      </w:r>
      <w:r w:rsidRPr="00723C15">
        <w:rPr>
          <w:rFonts w:cs="Calibri"/>
          <w:sz w:val="24"/>
          <w:szCs w:val="24"/>
        </w:rPr>
        <w:t xml:space="preserve"> olyan kisgyermek - szociális vagy egyéb </w:t>
      </w:r>
      <w:r>
        <w:rPr>
          <w:rFonts w:cs="Calibri"/>
          <w:sz w:val="24"/>
          <w:szCs w:val="24"/>
        </w:rPr>
        <w:t>ok miatt -</w:t>
      </w:r>
      <w:r w:rsidRPr="00723C15">
        <w:rPr>
          <w:rFonts w:cs="Calibri"/>
          <w:sz w:val="24"/>
          <w:szCs w:val="24"/>
        </w:rPr>
        <w:t xml:space="preserve"> akinek egészséges fejlődése érdekében, szükséges a bölcsődei gondozás, nevelés.</w:t>
      </w:r>
    </w:p>
    <w:p w:rsidR="00E14620" w:rsidRPr="00723C15" w:rsidRDefault="00E14620" w:rsidP="00935A24">
      <w:pPr>
        <w:spacing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Intézményünk fontos alapvetése, hogy minden gyermek gondozása mentes legyen a hátrányos helyzetű megkülönböztetéstől. </w:t>
      </w:r>
    </w:p>
    <w:p w:rsidR="00E14620" w:rsidRPr="00723C15" w:rsidRDefault="00E14620" w:rsidP="00935A24">
      <w:pPr>
        <w:spacing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A</w:t>
      </w:r>
      <w:r w:rsidRPr="00723C15">
        <w:rPr>
          <w:rFonts w:cs="Calibri"/>
          <w:sz w:val="24"/>
          <w:szCs w:val="24"/>
        </w:rPr>
        <w:t xml:space="preserve"> kisgyermeknevelői munka </w:t>
      </w:r>
      <w:r>
        <w:rPr>
          <w:rFonts w:cs="Calibri"/>
          <w:sz w:val="24"/>
          <w:szCs w:val="24"/>
        </w:rPr>
        <w:t>legfőbb</w:t>
      </w:r>
      <w:r w:rsidRPr="00723C15">
        <w:rPr>
          <w:rFonts w:cs="Calibri"/>
          <w:sz w:val="24"/>
          <w:szCs w:val="24"/>
        </w:rPr>
        <w:t xml:space="preserve"> követelménye </w:t>
      </w:r>
      <w:r>
        <w:rPr>
          <w:rFonts w:cs="Calibri"/>
          <w:sz w:val="24"/>
          <w:szCs w:val="24"/>
        </w:rPr>
        <w:t>a</w:t>
      </w:r>
      <w:r w:rsidRPr="00723C15">
        <w:rPr>
          <w:rFonts w:cs="Calibri"/>
          <w:sz w:val="24"/>
          <w:szCs w:val="24"/>
        </w:rPr>
        <w:t xml:space="preserve"> bölcsődei gondoz</w:t>
      </w:r>
      <w:r>
        <w:rPr>
          <w:rFonts w:cs="Calibri"/>
          <w:sz w:val="24"/>
          <w:szCs w:val="24"/>
        </w:rPr>
        <w:t>ás-nevelés szakmai alapprogramjának</w:t>
      </w:r>
      <w:r w:rsidRPr="00723C15">
        <w:rPr>
          <w:rFonts w:cs="Calibri"/>
          <w:sz w:val="24"/>
          <w:szCs w:val="24"/>
        </w:rPr>
        <w:t>, alapelvei</w:t>
      </w:r>
      <w:r>
        <w:rPr>
          <w:rFonts w:cs="Calibri"/>
          <w:sz w:val="24"/>
          <w:szCs w:val="24"/>
        </w:rPr>
        <w:t>nek</w:t>
      </w:r>
      <w:r w:rsidRPr="00723C15">
        <w:rPr>
          <w:rFonts w:cs="Calibri"/>
          <w:sz w:val="24"/>
          <w:szCs w:val="24"/>
        </w:rPr>
        <w:t xml:space="preserve"> és feladatai</w:t>
      </w:r>
      <w:r>
        <w:rPr>
          <w:rFonts w:cs="Calibri"/>
          <w:sz w:val="24"/>
          <w:szCs w:val="24"/>
        </w:rPr>
        <w:t xml:space="preserve">nak elfogadása és a </w:t>
      </w:r>
      <w:r w:rsidRPr="00723C15">
        <w:rPr>
          <w:rFonts w:cs="Calibri"/>
          <w:sz w:val="24"/>
          <w:szCs w:val="24"/>
        </w:rPr>
        <w:t>gyakorlatban való érvényesítése.</w:t>
      </w:r>
      <w:r>
        <w:rPr>
          <w:rFonts w:cs="Calibri"/>
          <w:sz w:val="24"/>
          <w:szCs w:val="24"/>
        </w:rPr>
        <w:t xml:space="preserve"> Nagy hangsúlyt fektetünk a gyermek szükségleteinek kielégítésén túl a gyermekek személyiségének egészséges formálására, szociális képességeik fejlesztésére.</w:t>
      </w:r>
    </w:p>
    <w:p w:rsidR="00E14620" w:rsidRDefault="00E14620" w:rsidP="00935A24">
      <w:pPr>
        <w:spacing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Intézményünkben a családi nevelést segítve szerveződik a pedagógiai munka. </w:t>
      </w:r>
    </w:p>
    <w:p w:rsidR="00E14620" w:rsidRDefault="00E14620" w:rsidP="00935A24">
      <w:pPr>
        <w:spacing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A családi nevelés maradéktalan biztosítása érdekében az intézményünk az alábbi elveket fogalmazta meg:</w:t>
      </w:r>
    </w:p>
    <w:p w:rsidR="00E14620" w:rsidRDefault="00E14620" w:rsidP="00935A24">
      <w:pPr>
        <w:numPr>
          <w:ilvl w:val="0"/>
          <w:numId w:val="35"/>
        </w:numPr>
        <w:spacing w:line="360" w:lineRule="auto"/>
        <w:rPr>
          <w:rFonts w:cs="Calibri"/>
          <w:sz w:val="24"/>
          <w:szCs w:val="24"/>
        </w:rPr>
      </w:pPr>
      <w:r w:rsidRPr="00316853">
        <w:rPr>
          <w:rFonts w:cs="Calibri"/>
          <w:sz w:val="24"/>
          <w:szCs w:val="24"/>
        </w:rPr>
        <w:t>Egészségvédelem, egészséges életmód megalapozása</w:t>
      </w:r>
    </w:p>
    <w:p w:rsidR="00E14620" w:rsidRDefault="00E14620" w:rsidP="00935A24">
      <w:pPr>
        <w:numPr>
          <w:ilvl w:val="1"/>
          <w:numId w:val="35"/>
        </w:numPr>
        <w:spacing w:line="360" w:lineRule="auto"/>
        <w:rPr>
          <w:rFonts w:cs="Calibri"/>
          <w:sz w:val="24"/>
          <w:szCs w:val="24"/>
        </w:rPr>
      </w:pPr>
      <w:r w:rsidRPr="00A87EC6">
        <w:rPr>
          <w:rFonts w:cs="Calibri"/>
          <w:sz w:val="24"/>
          <w:szCs w:val="24"/>
        </w:rPr>
        <w:t>napi szinten legalább egyszer levegőztetjük a gyermekeket</w:t>
      </w:r>
    </w:p>
    <w:p w:rsidR="00E14620" w:rsidRDefault="00E14620" w:rsidP="00935A24">
      <w:pPr>
        <w:numPr>
          <w:ilvl w:val="1"/>
          <w:numId w:val="35"/>
        </w:numPr>
        <w:spacing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az étlap összeállításának fontos szempontja a napi szintű zöldség, gyümölcs fogyasztása</w:t>
      </w:r>
    </w:p>
    <w:p w:rsidR="00E14620" w:rsidRDefault="00E14620" w:rsidP="00FB73F5">
      <w:pPr>
        <w:spacing w:line="360" w:lineRule="auto"/>
        <w:ind w:left="108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egyéni diéták, szükségletek figyelembevétele megoldott, a saját konyhának köszönhetően</w:t>
      </w:r>
    </w:p>
    <w:p w:rsidR="00E14620" w:rsidRDefault="00E14620" w:rsidP="00935A24">
      <w:pPr>
        <w:numPr>
          <w:ilvl w:val="0"/>
          <w:numId w:val="35"/>
        </w:numPr>
        <w:spacing w:line="360" w:lineRule="auto"/>
        <w:rPr>
          <w:rFonts w:cs="Calibri"/>
          <w:sz w:val="24"/>
          <w:szCs w:val="24"/>
        </w:rPr>
      </w:pPr>
      <w:r w:rsidRPr="00316853">
        <w:rPr>
          <w:rFonts w:cs="Calibri"/>
          <w:sz w:val="24"/>
          <w:szCs w:val="24"/>
        </w:rPr>
        <w:t>Szocializáció segítése</w:t>
      </w:r>
    </w:p>
    <w:p w:rsidR="00E14620" w:rsidRDefault="00E14620" w:rsidP="0055402A">
      <w:pPr>
        <w:pStyle w:val="ListParagraph"/>
        <w:numPr>
          <w:ilvl w:val="1"/>
          <w:numId w:val="35"/>
        </w:numPr>
        <w:spacing w:line="360" w:lineRule="auto"/>
        <w:rPr>
          <w:rFonts w:cs="Calibri"/>
          <w:sz w:val="24"/>
          <w:szCs w:val="24"/>
        </w:rPr>
      </w:pPr>
      <w:r w:rsidRPr="0055402A">
        <w:rPr>
          <w:rFonts w:cs="Calibri"/>
          <w:sz w:val="24"/>
          <w:szCs w:val="24"/>
        </w:rPr>
        <w:t>Az általános intézményi napirenden túl minden csoport rendelkezik heti. illetve havi tervvel, amely magába foglalja a kreatív, táncos, mondókázós tevékenységeket, melyek során az egyéni és a közösségi szocializáció is fejlődik.</w:t>
      </w:r>
    </w:p>
    <w:p w:rsidR="00E14620" w:rsidRDefault="00E14620" w:rsidP="00935A24">
      <w:pPr>
        <w:numPr>
          <w:ilvl w:val="0"/>
          <w:numId w:val="35"/>
        </w:numPr>
        <w:spacing w:line="360" w:lineRule="auto"/>
        <w:rPr>
          <w:rFonts w:cs="Calibri"/>
          <w:sz w:val="24"/>
          <w:szCs w:val="24"/>
        </w:rPr>
      </w:pPr>
      <w:r w:rsidRPr="00316853">
        <w:rPr>
          <w:rFonts w:cs="Calibri"/>
          <w:sz w:val="24"/>
          <w:szCs w:val="24"/>
        </w:rPr>
        <w:t>Megismerési folyamatok fejlődésének segítése</w:t>
      </w:r>
    </w:p>
    <w:p w:rsidR="00E14620" w:rsidRDefault="00E14620" w:rsidP="00FB73F5">
      <w:pPr>
        <w:spacing w:after="0" w:line="360" w:lineRule="auto"/>
        <w:ind w:left="1080"/>
        <w:rPr>
          <w:rFonts w:cs="Calibri"/>
          <w:sz w:val="24"/>
          <w:szCs w:val="24"/>
        </w:rPr>
      </w:pPr>
      <w:r w:rsidRPr="00FB73F5">
        <w:rPr>
          <w:rFonts w:cs="Calibri"/>
          <w:sz w:val="24"/>
          <w:szCs w:val="24"/>
        </w:rPr>
        <w:t>Az elmúlt időszakban tovább bővítettük a sószobában a só mennyiségét, így a gyermekek a finommotorikát, figyelmet, koncentrációt fejlesztő játékok közben élvezhetik a szoba jótékony hatását. A helyiségét jelenleg csak a bölcsődések használják.</w:t>
      </w:r>
    </w:p>
    <w:p w:rsidR="00E14620" w:rsidRPr="00FB73F5" w:rsidRDefault="00E14620" w:rsidP="00FB73F5">
      <w:pPr>
        <w:spacing w:after="0" w:line="360" w:lineRule="auto"/>
        <w:ind w:left="1080"/>
        <w:rPr>
          <w:rFonts w:cs="Calibri"/>
          <w:sz w:val="24"/>
          <w:szCs w:val="24"/>
        </w:rPr>
      </w:pPr>
    </w:p>
    <w:p w:rsidR="00E14620" w:rsidRDefault="00E14620" w:rsidP="00935A24">
      <w:pPr>
        <w:numPr>
          <w:ilvl w:val="0"/>
          <w:numId w:val="35"/>
        </w:numPr>
        <w:spacing w:line="360" w:lineRule="auto"/>
        <w:rPr>
          <w:rFonts w:cs="Calibri"/>
          <w:sz w:val="24"/>
          <w:szCs w:val="24"/>
        </w:rPr>
      </w:pPr>
      <w:r w:rsidRPr="00316853">
        <w:rPr>
          <w:rFonts w:cs="Calibri"/>
          <w:sz w:val="24"/>
          <w:szCs w:val="24"/>
        </w:rPr>
        <w:t>Életkornak, érdeklődésnek megfelelő játéktevékenységek biztosítása</w:t>
      </w:r>
    </w:p>
    <w:p w:rsidR="00E14620" w:rsidRDefault="00E14620" w:rsidP="00FB73F5">
      <w:pPr>
        <w:spacing w:line="360" w:lineRule="auto"/>
        <w:ind w:left="108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A szobai játékok elosztása, a gondozónők szakmai felkészültségéből következő differenciálás, pontos nevelési tervek és azok követése lehetővé teszik a gyermekek eltérő korosztályból fakadó különböző igényeinek kielégítését</w:t>
      </w:r>
    </w:p>
    <w:p w:rsidR="00E14620" w:rsidRDefault="00E14620" w:rsidP="00935A24">
      <w:pPr>
        <w:numPr>
          <w:ilvl w:val="0"/>
          <w:numId w:val="35"/>
        </w:numPr>
        <w:spacing w:line="360" w:lineRule="auto"/>
        <w:rPr>
          <w:rFonts w:cs="Calibri"/>
          <w:sz w:val="24"/>
          <w:szCs w:val="24"/>
        </w:rPr>
      </w:pPr>
      <w:r w:rsidRPr="00316853">
        <w:rPr>
          <w:rFonts w:cs="Calibri"/>
          <w:sz w:val="24"/>
          <w:szCs w:val="24"/>
        </w:rPr>
        <w:t>Viselkedési minták nyújtása</w:t>
      </w:r>
    </w:p>
    <w:p w:rsidR="00E14620" w:rsidRPr="00A62C63" w:rsidRDefault="00E14620" w:rsidP="00FB73F5">
      <w:pPr>
        <w:spacing w:line="360" w:lineRule="auto"/>
        <w:ind w:left="108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a mindennapi nevelési helyzetek, az azonnali reagálást igénylő esetek, illetve a komplexebb megoldást igénylő esetmegbeszélések alapján</w:t>
      </w:r>
    </w:p>
    <w:p w:rsidR="00E14620" w:rsidRPr="004D3BA7" w:rsidRDefault="00E14620" w:rsidP="00935A24">
      <w:pPr>
        <w:numPr>
          <w:ilvl w:val="0"/>
          <w:numId w:val="35"/>
        </w:numPr>
        <w:spacing w:line="360" w:lineRule="auto"/>
        <w:rPr>
          <w:rFonts w:cs="Calibri"/>
          <w:sz w:val="24"/>
          <w:szCs w:val="24"/>
        </w:rPr>
      </w:pPr>
      <w:r w:rsidRPr="00316853">
        <w:rPr>
          <w:rFonts w:cs="Calibri"/>
          <w:sz w:val="24"/>
          <w:szCs w:val="24"/>
        </w:rPr>
        <w:t>Önállóság elősegítése</w:t>
      </w:r>
    </w:p>
    <w:p w:rsidR="00E14620" w:rsidRDefault="00E14620" w:rsidP="00D72347">
      <w:pPr>
        <w:spacing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A szülőkkel való kapcsolattartásunk továbbra is szoros, köszönhető a szülős beszoktatásnak, családlátogatásoknak, közös programoknak. Továbbá a hiánytalanul megtartott intézményi, szakmai, illetve szülőcsoportos értekezleteknek</w:t>
      </w:r>
    </w:p>
    <w:p w:rsidR="00E14620" w:rsidRPr="00C26AD5" w:rsidRDefault="00E14620" w:rsidP="00774FE3">
      <w:pPr>
        <w:spacing w:after="0" w:line="360" w:lineRule="auto"/>
        <w:rPr>
          <w:rFonts w:cs="Calibri"/>
          <w:sz w:val="24"/>
          <w:szCs w:val="24"/>
        </w:rPr>
      </w:pPr>
    </w:p>
    <w:p w:rsidR="00E14620" w:rsidRDefault="00E14620" w:rsidP="00CD4F19">
      <w:pPr>
        <w:spacing w:after="0" w:line="360" w:lineRule="auto"/>
        <w:rPr>
          <w:rFonts w:cs="Calibri"/>
          <w:b/>
          <w:sz w:val="24"/>
          <w:szCs w:val="24"/>
        </w:rPr>
      </w:pPr>
    </w:p>
    <w:p w:rsidR="00E14620" w:rsidRDefault="00E14620" w:rsidP="00CD4F19">
      <w:pPr>
        <w:spacing w:after="0" w:line="360" w:lineRule="auto"/>
        <w:rPr>
          <w:rFonts w:cs="Calibri"/>
          <w:b/>
          <w:sz w:val="24"/>
          <w:szCs w:val="24"/>
        </w:rPr>
      </w:pPr>
    </w:p>
    <w:p w:rsidR="00E14620" w:rsidRPr="00CD4F19" w:rsidRDefault="00E14620" w:rsidP="00CD4F19">
      <w:pPr>
        <w:spacing w:after="0" w:line="360" w:lineRule="auto"/>
        <w:rPr>
          <w:rFonts w:cs="Calibri"/>
          <w:b/>
          <w:sz w:val="24"/>
          <w:szCs w:val="24"/>
        </w:rPr>
      </w:pPr>
      <w:r w:rsidRPr="00CD4F19">
        <w:rPr>
          <w:rFonts w:cs="Calibri"/>
          <w:b/>
          <w:sz w:val="24"/>
          <w:szCs w:val="24"/>
        </w:rPr>
        <w:t>Képzések, továbbképzések</w:t>
      </w:r>
    </w:p>
    <w:p w:rsidR="00E14620" w:rsidRDefault="00E14620" w:rsidP="00CD4F19">
      <w:pPr>
        <w:spacing w:after="0" w:line="360" w:lineRule="auto"/>
        <w:rPr>
          <w:rFonts w:cs="Calibri"/>
          <w:sz w:val="24"/>
          <w:szCs w:val="24"/>
        </w:rPr>
      </w:pPr>
    </w:p>
    <w:p w:rsidR="00E14620" w:rsidRPr="003A2E74" w:rsidRDefault="00E14620" w:rsidP="00CD4F19">
      <w:pPr>
        <w:pStyle w:val="ListParagraph"/>
        <w:numPr>
          <w:ilvl w:val="0"/>
          <w:numId w:val="42"/>
        </w:numPr>
        <w:spacing w:after="120" w:line="360" w:lineRule="auto"/>
        <w:rPr>
          <w:sz w:val="24"/>
          <w:szCs w:val="24"/>
          <w:lang w:eastAsia="hu-HU"/>
        </w:rPr>
      </w:pPr>
      <w:r>
        <w:rPr>
          <w:sz w:val="24"/>
          <w:szCs w:val="24"/>
        </w:rPr>
        <w:t>A Nemzeti Család- és Szociálpolitikai Intézet által szervezett TÁMOP-5.410-12 Szociális képzések rendszerének modernizációja című projekt keretében 300 órás szociális vezetőknek szóló 30 modulból álló személyiségfejlesztő vezetőképző. Az 1 éves képzés és a hozzá kapcsolódó külföldi szakmai tanulmányút 1,5 millió forintba került, amelyet pályázat útján a TÁMOP projekt finanszírozásában sikerült elvégeznem.</w:t>
      </w:r>
    </w:p>
    <w:p w:rsidR="00E14620" w:rsidRDefault="00E14620" w:rsidP="00CD4F19">
      <w:pPr>
        <w:pStyle w:val="ListParagraph"/>
        <w:numPr>
          <w:ilvl w:val="0"/>
          <w:numId w:val="43"/>
        </w:num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TÁMOP-5.2.6-13/1-2014-0001 „A korai életszakaszban feltárt fejlődésbeli rendellenességek, lemaradások kezeléséhez szükséges hozzáférés javítása”című kiemelt projekt keretében ingyenes kreditpontot érő továbbképzés. </w:t>
      </w:r>
      <w:r>
        <w:rPr>
          <w:snapToGrid w:val="0"/>
          <w:sz w:val="24"/>
          <w:szCs w:val="24"/>
        </w:rPr>
        <w:t>Szülőkísérés sérülékeny kisgyermekes családoknál</w:t>
      </w:r>
      <w:r>
        <w:rPr>
          <w:sz w:val="24"/>
          <w:szCs w:val="24"/>
        </w:rPr>
        <w:t xml:space="preserve"> címmel 2 fő </w:t>
      </w:r>
    </w:p>
    <w:p w:rsidR="00E14620" w:rsidRDefault="00E14620" w:rsidP="00CD4F19">
      <w:pPr>
        <w:pStyle w:val="ListParagraph"/>
        <w:numPr>
          <w:ilvl w:val="0"/>
          <w:numId w:val="43"/>
        </w:num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>Sikeres szociális szakvizsgát tettem</w:t>
      </w:r>
    </w:p>
    <w:p w:rsidR="00E14620" w:rsidRDefault="00E14620" w:rsidP="00CD4F19">
      <w:pPr>
        <w:spacing w:after="0" w:line="360" w:lineRule="auto"/>
        <w:rPr>
          <w:rFonts w:cs="Calibri"/>
          <w:sz w:val="24"/>
          <w:szCs w:val="24"/>
        </w:rPr>
      </w:pPr>
    </w:p>
    <w:p w:rsidR="00E14620" w:rsidRPr="00C047C3" w:rsidRDefault="00E14620" w:rsidP="00CD4F19">
      <w:pPr>
        <w:spacing w:after="0" w:line="360" w:lineRule="auto"/>
        <w:rPr>
          <w:rFonts w:cs="Calibri"/>
          <w:sz w:val="24"/>
          <w:szCs w:val="24"/>
        </w:rPr>
      </w:pPr>
      <w:r w:rsidRPr="00C26AD5">
        <w:rPr>
          <w:rFonts w:cs="Calibri"/>
          <w:sz w:val="24"/>
          <w:szCs w:val="24"/>
        </w:rPr>
        <w:t xml:space="preserve">A személyes gondoskodást végző személyek továbbképzéséről és </w:t>
      </w:r>
      <w:r>
        <w:rPr>
          <w:rFonts w:cs="Calibri"/>
          <w:sz w:val="24"/>
          <w:szCs w:val="24"/>
        </w:rPr>
        <w:t xml:space="preserve">a szociális szakvizsgáról szóló </w:t>
      </w:r>
      <w:r w:rsidRPr="00C26AD5">
        <w:rPr>
          <w:rFonts w:cs="Calibri"/>
          <w:sz w:val="24"/>
          <w:szCs w:val="24"/>
        </w:rPr>
        <w:t xml:space="preserve">9/2000 (VIII.4) SzCsM rendelet </w:t>
      </w:r>
      <w:r>
        <w:rPr>
          <w:rFonts w:cs="Calibri"/>
          <w:sz w:val="24"/>
          <w:szCs w:val="24"/>
        </w:rPr>
        <w:t>szerint, minden dolgozó folyamatosan teljesíti továbbképzési kötelezettségeit.</w:t>
      </w:r>
    </w:p>
    <w:p w:rsidR="00E14620" w:rsidRPr="000E2D5A" w:rsidRDefault="00E14620" w:rsidP="00CD4F19">
      <w:pPr>
        <w:spacing w:after="0" w:line="360" w:lineRule="auto"/>
        <w:rPr>
          <w:rFonts w:cs="Calibri"/>
          <w:sz w:val="24"/>
          <w:szCs w:val="24"/>
        </w:rPr>
      </w:pPr>
      <w:r w:rsidRPr="000E2D5A">
        <w:rPr>
          <w:rFonts w:cs="Calibri"/>
          <w:sz w:val="24"/>
          <w:szCs w:val="24"/>
        </w:rPr>
        <w:t xml:space="preserve">Szakképzési </w:t>
      </w:r>
      <w:r>
        <w:rPr>
          <w:rFonts w:cs="Calibri"/>
          <w:sz w:val="24"/>
          <w:szCs w:val="24"/>
        </w:rPr>
        <w:t>indexünk továbbra is 100%.</w:t>
      </w:r>
    </w:p>
    <w:p w:rsidR="00E14620" w:rsidRPr="00C26AD5" w:rsidRDefault="00E14620" w:rsidP="00774FE3">
      <w:pPr>
        <w:spacing w:after="0" w:line="360" w:lineRule="auto"/>
        <w:rPr>
          <w:rFonts w:cs="Calibri"/>
          <w:sz w:val="24"/>
          <w:szCs w:val="24"/>
        </w:rPr>
      </w:pPr>
    </w:p>
    <w:p w:rsidR="00E14620" w:rsidRPr="00DE5B87" w:rsidRDefault="00E14620" w:rsidP="00DE5B87">
      <w:pPr>
        <w:spacing w:after="0" w:line="360" w:lineRule="auto"/>
        <w:rPr>
          <w:rFonts w:cs="Calibri"/>
          <w:b/>
          <w:sz w:val="24"/>
          <w:szCs w:val="24"/>
        </w:rPr>
      </w:pPr>
      <w:r w:rsidRPr="00DE5B87">
        <w:rPr>
          <w:rFonts w:cs="Calibri"/>
          <w:b/>
          <w:sz w:val="24"/>
          <w:szCs w:val="24"/>
        </w:rPr>
        <w:t>Hallgatóképzés</w:t>
      </w:r>
    </w:p>
    <w:p w:rsidR="00E14620" w:rsidRPr="00AF0179" w:rsidRDefault="00E14620" w:rsidP="00774FE3">
      <w:pPr>
        <w:spacing w:after="0" w:line="360" w:lineRule="auto"/>
        <w:rPr>
          <w:rFonts w:cs="Calibri"/>
          <w:sz w:val="24"/>
          <w:szCs w:val="24"/>
        </w:rPr>
      </w:pPr>
    </w:p>
    <w:p w:rsidR="00E14620" w:rsidRDefault="00E14620" w:rsidP="00774FE3">
      <w:pPr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A 2014-15-ös gondozási nevelési évben is </w:t>
      </w:r>
      <w:r w:rsidRPr="00AF0179">
        <w:rPr>
          <w:rFonts w:cs="Calibri"/>
          <w:sz w:val="24"/>
          <w:szCs w:val="24"/>
        </w:rPr>
        <w:t>fogad</w:t>
      </w:r>
      <w:r>
        <w:rPr>
          <w:rFonts w:cs="Calibri"/>
          <w:sz w:val="24"/>
          <w:szCs w:val="24"/>
        </w:rPr>
        <w:t>t</w:t>
      </w:r>
      <w:r w:rsidRPr="00AF0179">
        <w:rPr>
          <w:rFonts w:cs="Calibri"/>
          <w:sz w:val="24"/>
          <w:szCs w:val="24"/>
        </w:rPr>
        <w:t>unk gyakornokokat, akik szociális, vagy egészségügyi területen folytatnak tanulmányokat.</w:t>
      </w:r>
      <w:r>
        <w:rPr>
          <w:rFonts w:cs="Calibri"/>
          <w:sz w:val="24"/>
          <w:szCs w:val="24"/>
        </w:rPr>
        <w:t xml:space="preserve"> A idei évben 4 hallgató teljesítette kötelező bölcsődei gyakorlatát nálunk.</w:t>
      </w:r>
    </w:p>
    <w:p w:rsidR="00E14620" w:rsidRDefault="00E14620" w:rsidP="00774FE3">
      <w:pPr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br w:type="page"/>
      </w:r>
    </w:p>
    <w:p w:rsidR="00E14620" w:rsidRPr="00DE5B87" w:rsidRDefault="00E14620" w:rsidP="00DE5B87">
      <w:pPr>
        <w:spacing w:line="360" w:lineRule="auto"/>
        <w:rPr>
          <w:rFonts w:cs="Calibri"/>
          <w:b/>
          <w:sz w:val="24"/>
          <w:szCs w:val="24"/>
        </w:rPr>
      </w:pPr>
      <w:r w:rsidRPr="00DE5B87">
        <w:rPr>
          <w:rFonts w:cs="Calibri"/>
          <w:b/>
          <w:sz w:val="24"/>
          <w:szCs w:val="24"/>
        </w:rPr>
        <w:t>Az elmúlt időszak főbb eseményei, ünnepeink:</w:t>
      </w:r>
    </w:p>
    <w:p w:rsidR="00E14620" w:rsidRDefault="00E14620" w:rsidP="00774FE3">
      <w:pPr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Minden nevelési évben, így most is megtartottuk a Mikulás ünnepségünket a szülők, rokonok, testvérek segítségével. Az adventi és a húsvéti vásár gyönyörű kreatív szépségeit csodálták a szülők. Köszönöm kollégáimnak, akik hosszú évek óta kitartóan készítik ezeket az apró csekély ajándékokat. A farsangi jelmezes délelőttünk újból nagy sikert aratott a gyermekek körében.</w:t>
      </w:r>
    </w:p>
    <w:p w:rsidR="00E14620" w:rsidRDefault="00E14620" w:rsidP="00774FE3">
      <w:pPr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Az előző nevelési- gondozási év májusában nagy szeretettel vártuk az édesanyákat, nagymamákat az Anyák napi rövid műsorainkra, melyet minden csoport külön-külön rendezett meg. </w:t>
      </w:r>
    </w:p>
    <w:p w:rsidR="00E14620" w:rsidRDefault="00E14620" w:rsidP="00774FE3">
      <w:pPr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Az elmúlt nevelési év legnagyobb rendezvénye a gyereknap, melyre minden szülő és minden gyermek nagy-nagy örömmel érkezik. A bölcsődés kisgyermekek egy számukra ismerős biztonságos környezetben játszhatnak szüleikkel, testvéreikkel együtt.</w:t>
      </w:r>
    </w:p>
    <w:p w:rsidR="00E14620" w:rsidRDefault="00E14620" w:rsidP="00774FE3">
      <w:pPr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A gyermekeket zenés gitározós, mondókázós játékkal, ügyességi játékokkal, arcfestéssel, karaoke-val, bábozással, zsákbamacskával, tombolával, tűzoltó és mentő autóval vártuk.</w:t>
      </w:r>
    </w:p>
    <w:p w:rsidR="00E14620" w:rsidRDefault="00E14620" w:rsidP="00774FE3">
      <w:pPr>
        <w:spacing w:after="0" w:line="360" w:lineRule="auto"/>
        <w:rPr>
          <w:rFonts w:cs="Calibri"/>
          <w:b/>
          <w:sz w:val="24"/>
          <w:szCs w:val="24"/>
        </w:rPr>
      </w:pPr>
    </w:p>
    <w:p w:rsidR="00E14620" w:rsidRPr="00AD31B4" w:rsidRDefault="00E14620" w:rsidP="00774FE3">
      <w:pPr>
        <w:spacing w:line="360" w:lineRule="auto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Intézményünk átalakuláson ment keresztül. Minden erőmmel és tudásommal az intézmény hiányos részeinek felállításán dolgoztam. Az elmúlt pár hét szoros együttműködésének köszönhetően a gyerekek semmit nem éreztek a nehézségekből. </w:t>
      </w:r>
    </w:p>
    <w:p w:rsidR="00E14620" w:rsidRPr="00AD31B4" w:rsidRDefault="00E14620" w:rsidP="00774FE3">
      <w:pPr>
        <w:spacing w:line="360" w:lineRule="auto"/>
        <w:rPr>
          <w:rFonts w:cs="Calibri"/>
          <w:i/>
          <w:sz w:val="24"/>
          <w:szCs w:val="24"/>
        </w:rPr>
      </w:pPr>
      <w:r w:rsidRPr="00AD31B4">
        <w:rPr>
          <w:rFonts w:cs="Calibri"/>
          <w:i/>
          <w:sz w:val="24"/>
          <w:szCs w:val="24"/>
        </w:rPr>
        <w:t>A 201</w:t>
      </w:r>
      <w:r>
        <w:rPr>
          <w:rFonts w:cs="Calibri"/>
          <w:i/>
          <w:sz w:val="24"/>
          <w:szCs w:val="24"/>
        </w:rPr>
        <w:t>4</w:t>
      </w:r>
      <w:r w:rsidRPr="00AD31B4">
        <w:rPr>
          <w:rFonts w:cs="Calibri"/>
          <w:i/>
          <w:sz w:val="24"/>
          <w:szCs w:val="24"/>
        </w:rPr>
        <w:t>-201</w:t>
      </w:r>
      <w:r>
        <w:rPr>
          <w:rFonts w:cs="Calibri"/>
          <w:i/>
          <w:sz w:val="24"/>
          <w:szCs w:val="24"/>
        </w:rPr>
        <w:t>5</w:t>
      </w:r>
      <w:r w:rsidRPr="00AD31B4">
        <w:rPr>
          <w:rFonts w:cs="Calibri"/>
          <w:i/>
          <w:sz w:val="24"/>
          <w:szCs w:val="24"/>
        </w:rPr>
        <w:t>-</w:t>
      </w:r>
      <w:r>
        <w:rPr>
          <w:rFonts w:cs="Calibri"/>
          <w:i/>
          <w:sz w:val="24"/>
          <w:szCs w:val="24"/>
        </w:rPr>
        <w:t>ö</w:t>
      </w:r>
      <w:r w:rsidRPr="00AD31B4">
        <w:rPr>
          <w:rFonts w:cs="Calibri"/>
          <w:i/>
          <w:sz w:val="24"/>
          <w:szCs w:val="24"/>
        </w:rPr>
        <w:t xml:space="preserve">s év gondozási-nevelési időszakát </w:t>
      </w:r>
      <w:r>
        <w:rPr>
          <w:rFonts w:cs="Calibri"/>
          <w:i/>
          <w:sz w:val="24"/>
          <w:szCs w:val="24"/>
        </w:rPr>
        <w:t>nehéznek, de szakmai szempontból eredményesnek</w:t>
      </w:r>
      <w:r w:rsidRPr="00AD31B4">
        <w:rPr>
          <w:rFonts w:cs="Calibri"/>
          <w:i/>
          <w:sz w:val="24"/>
          <w:szCs w:val="24"/>
        </w:rPr>
        <w:t xml:space="preserve"> értékelem.</w:t>
      </w:r>
    </w:p>
    <w:p w:rsidR="00E14620" w:rsidRPr="00AD31B4" w:rsidRDefault="00E14620" w:rsidP="00774FE3">
      <w:pPr>
        <w:spacing w:line="360" w:lineRule="auto"/>
        <w:rPr>
          <w:rFonts w:cs="Calibri"/>
          <w:i/>
          <w:sz w:val="24"/>
          <w:szCs w:val="24"/>
        </w:rPr>
      </w:pPr>
    </w:p>
    <w:p w:rsidR="00E14620" w:rsidRDefault="00E14620" w:rsidP="00774FE3">
      <w:pPr>
        <w:spacing w:line="360" w:lineRule="auto"/>
        <w:rPr>
          <w:rFonts w:cs="Calibri"/>
          <w:sz w:val="24"/>
          <w:szCs w:val="24"/>
        </w:rPr>
      </w:pPr>
      <w:r w:rsidRPr="00AD31B4">
        <w:rPr>
          <w:rFonts w:cs="Calibri"/>
          <w:sz w:val="24"/>
          <w:szCs w:val="24"/>
        </w:rPr>
        <w:t>Sülysáp, 201</w:t>
      </w:r>
      <w:r>
        <w:rPr>
          <w:rFonts w:cs="Calibri"/>
          <w:sz w:val="24"/>
          <w:szCs w:val="24"/>
        </w:rPr>
        <w:t>5. szeptember 7.</w:t>
      </w:r>
    </w:p>
    <w:p w:rsidR="00E14620" w:rsidRDefault="00E14620" w:rsidP="003107BE">
      <w:pPr>
        <w:rPr>
          <w:rFonts w:cs="Calibri"/>
          <w:sz w:val="24"/>
          <w:szCs w:val="24"/>
        </w:rPr>
      </w:pPr>
    </w:p>
    <w:p w:rsidR="00E14620" w:rsidRDefault="00E14620" w:rsidP="003107BE">
      <w:pPr>
        <w:rPr>
          <w:rFonts w:cs="Calibri"/>
          <w:sz w:val="24"/>
          <w:szCs w:val="24"/>
        </w:rPr>
      </w:pPr>
    </w:p>
    <w:p w:rsidR="00E14620" w:rsidRDefault="00E14620" w:rsidP="003107BE">
      <w:pPr>
        <w:rPr>
          <w:rFonts w:cs="Calibri"/>
          <w:sz w:val="24"/>
          <w:szCs w:val="24"/>
        </w:rPr>
      </w:pPr>
    </w:p>
    <w:p w:rsidR="00E14620" w:rsidRDefault="00E14620" w:rsidP="003107BE">
      <w:pPr>
        <w:rPr>
          <w:rFonts w:cs="Calibri"/>
          <w:sz w:val="24"/>
          <w:szCs w:val="24"/>
        </w:rPr>
      </w:pPr>
    </w:p>
    <w:p w:rsidR="00E14620" w:rsidRDefault="00E14620" w:rsidP="003107BE">
      <w:pPr>
        <w:rPr>
          <w:rFonts w:cs="Calibri"/>
          <w:sz w:val="24"/>
          <w:szCs w:val="24"/>
        </w:rPr>
      </w:pPr>
    </w:p>
    <w:p w:rsidR="00E14620" w:rsidRDefault="00E14620" w:rsidP="003107BE">
      <w:pPr>
        <w:rPr>
          <w:rFonts w:cs="Calibri"/>
          <w:sz w:val="24"/>
          <w:szCs w:val="24"/>
        </w:rPr>
      </w:pPr>
    </w:p>
    <w:p w:rsidR="00E14620" w:rsidRPr="00DE5B87" w:rsidRDefault="00E14620" w:rsidP="00DE5B87">
      <w:pPr>
        <w:jc w:val="center"/>
        <w:rPr>
          <w:rFonts w:cs="Calibri"/>
          <w:sz w:val="36"/>
          <w:szCs w:val="24"/>
        </w:rPr>
      </w:pPr>
      <w:r w:rsidRPr="00DE5B87">
        <w:rPr>
          <w:rFonts w:cs="Calibri"/>
          <w:sz w:val="36"/>
          <w:szCs w:val="24"/>
        </w:rPr>
        <w:t>Életképek a bölcsődéből</w:t>
      </w:r>
    </w:p>
    <w:p w:rsidR="00E14620" w:rsidRDefault="00E14620" w:rsidP="003107BE"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Gyereknap</w:t>
      </w:r>
    </w:p>
    <w:p w:rsidR="00E14620" w:rsidRDefault="00E14620" w:rsidP="003107BE">
      <w:pPr>
        <w:rPr>
          <w:rFonts w:cs="Calibri"/>
          <w:sz w:val="24"/>
          <w:szCs w:val="24"/>
        </w:rPr>
      </w:pPr>
    </w:p>
    <w:p w:rsidR="00E14620" w:rsidRDefault="00E14620" w:rsidP="003107BE">
      <w:pPr>
        <w:rPr>
          <w:rFonts w:cs="Calibri"/>
          <w:sz w:val="24"/>
          <w:szCs w:val="24"/>
        </w:rPr>
      </w:pPr>
      <w:r w:rsidRPr="00E05B2F">
        <w:rPr>
          <w:noProof/>
          <w:lang w:eastAsia="hu-HU"/>
        </w:rPr>
        <w:pict>
          <v:shape id="Kép 11" o:spid="_x0000_i1030" type="#_x0000_t75" alt="https://scontent-lhr3-1.xx.fbcdn.net/hphotos-xat1/v/t1.0-9/10629786_955274757858641_8292420351330916334_n.jpg?oh=1e97bb6a47c1e81f3d429e87641d8c49&amp;oe=5679580A" style="width:453.75pt;height:296.25pt;visibility:visible" o:gfxdata="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">
            <v:imagedata r:id="rId13" o:title="" croptop="-207f" cropbottom="-317f" cropright="-72f"/>
            <o:lock v:ext="edit" aspectratio="f"/>
          </v:shape>
        </w:pict>
      </w:r>
    </w:p>
    <w:p w:rsidR="00E14620" w:rsidRDefault="00E14620" w:rsidP="00DE5B87">
      <w:pPr>
        <w:jc w:val="center"/>
        <w:rPr>
          <w:rStyle w:val="SubtleEmphasis"/>
          <w:iCs/>
          <w:sz w:val="24"/>
        </w:rPr>
      </w:pPr>
      <w:r w:rsidRPr="00E05B2F">
        <w:rPr>
          <w:noProof/>
          <w:lang w:eastAsia="hu-HU"/>
        </w:rPr>
        <w:pict>
          <v:shape id="Kép 1" o:spid="_x0000_i1031" type="#_x0000_t75" alt="https://scontent-lhr3-1.xx.fbcdn.net/hphotos-xtf1/v/t1.0-9/11061676_842715285806039_1568142633833606376_n.jpg?oh=497cb9fdc6ac12223d186b33d86e867f&amp;oe=565F2C47" style="width:345pt;height:231.75pt;visibility:visible" o:gfxdata="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">
            <v:imagedata r:id="rId14" o:title=""/>
            <o:lock v:ext="edit" aspectratio="f"/>
          </v:shape>
        </w:pict>
      </w:r>
    </w:p>
    <w:p w:rsidR="00E14620" w:rsidRDefault="00E14620" w:rsidP="003107BE">
      <w:pPr>
        <w:rPr>
          <w:rStyle w:val="SubtleEmphasis"/>
          <w:iCs/>
          <w:sz w:val="24"/>
        </w:rPr>
      </w:pPr>
    </w:p>
    <w:p w:rsidR="00E14620" w:rsidRDefault="00E14620" w:rsidP="00DE5B87">
      <w:pPr>
        <w:jc w:val="center"/>
        <w:rPr>
          <w:rStyle w:val="SubtleEmphasis"/>
          <w:iCs/>
          <w:sz w:val="24"/>
        </w:rPr>
      </w:pPr>
      <w:r w:rsidRPr="00E05B2F">
        <w:rPr>
          <w:noProof/>
          <w:lang w:eastAsia="hu-HU"/>
        </w:rPr>
        <w:pict>
          <v:shape id="Kép 6" o:spid="_x0000_i1032" type="#_x0000_t75" alt="https://scontent-lhr3-1.xx.fbcdn.net/hphotos-xfp1/v/t1.0-9/r90/10929944_842712905806277_8071278095403112092_n.jpg?oh=b48ca9347be4667c61efb8d960cb7c89&amp;oe=56753CBA" style="width:225.75pt;height:434.25pt;visibility:visible" o:gfxdata="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">
            <v:imagedata r:id="rId15" o:title=""/>
            <o:lock v:ext="edit" aspectratio="f"/>
          </v:shape>
        </w:pict>
      </w:r>
    </w:p>
    <w:p w:rsidR="00E14620" w:rsidRDefault="00E14620" w:rsidP="003107BE">
      <w:pPr>
        <w:rPr>
          <w:rStyle w:val="SubtleEmphasis"/>
          <w:iCs/>
          <w:sz w:val="24"/>
        </w:rPr>
      </w:pPr>
      <w:r w:rsidRPr="00E05B2F">
        <w:rPr>
          <w:noProof/>
          <w:lang w:eastAsia="hu-HU"/>
        </w:rPr>
        <w:pict>
          <v:shape id="Kép 9" o:spid="_x0000_i1033" type="#_x0000_t75" alt="https://scontent-lhr3-1.xx.fbcdn.net/hphotos-xfp1/v/t1.0-9/10455369_851483394880224_2081902733486354823_n.jpg?oh=857e91e299e2eeef89d2a08db17b3915&amp;oe=566834DA" style="width:453.75pt;height:333.75pt;visibility:visible" o:gfxdata="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">
            <v:imagedata r:id="rId16" o:title="" croptop="-184f" cropbottom="-252f" cropleft="-72f" cropright="-72f"/>
            <o:lock v:ext="edit" aspectratio="f"/>
          </v:shape>
        </w:pict>
      </w:r>
    </w:p>
    <w:p w:rsidR="00E14620" w:rsidRDefault="00E14620" w:rsidP="003107BE">
      <w:pPr>
        <w:rPr>
          <w:rStyle w:val="SubtleEmphasis"/>
          <w:iCs/>
          <w:sz w:val="24"/>
        </w:rPr>
      </w:pPr>
    </w:p>
    <w:p w:rsidR="00E14620" w:rsidRDefault="00E14620" w:rsidP="003107BE">
      <w:pPr>
        <w:rPr>
          <w:rStyle w:val="SubtleEmphasis"/>
          <w:iCs/>
          <w:sz w:val="24"/>
        </w:rPr>
      </w:pPr>
    </w:p>
    <w:p w:rsidR="00E14620" w:rsidRDefault="00E14620" w:rsidP="003107BE">
      <w:pPr>
        <w:rPr>
          <w:rStyle w:val="SubtleEmphasis"/>
          <w:iCs/>
          <w:sz w:val="24"/>
        </w:rPr>
      </w:pPr>
    </w:p>
    <w:p w:rsidR="00E14620" w:rsidRDefault="00E14620" w:rsidP="003107BE">
      <w:pPr>
        <w:rPr>
          <w:rStyle w:val="SubtleEmphasis"/>
          <w:iCs/>
          <w:sz w:val="24"/>
        </w:rPr>
      </w:pPr>
    </w:p>
    <w:p w:rsidR="00E14620" w:rsidRDefault="00E14620" w:rsidP="003107BE">
      <w:pPr>
        <w:rPr>
          <w:rStyle w:val="SubtleEmphasis"/>
          <w:iCs/>
          <w:sz w:val="24"/>
        </w:rPr>
      </w:pPr>
    </w:p>
    <w:p w:rsidR="00E14620" w:rsidRDefault="00E14620" w:rsidP="003107BE">
      <w:pPr>
        <w:rPr>
          <w:rStyle w:val="SubtleEmphasis"/>
          <w:iCs/>
          <w:sz w:val="24"/>
        </w:rPr>
      </w:pPr>
    </w:p>
    <w:p w:rsidR="00E14620" w:rsidRDefault="00E14620" w:rsidP="003107BE">
      <w:pPr>
        <w:rPr>
          <w:rStyle w:val="SubtleEmphasis"/>
          <w:iCs/>
          <w:sz w:val="24"/>
        </w:rPr>
      </w:pPr>
    </w:p>
    <w:p w:rsidR="00E14620" w:rsidRDefault="00E14620" w:rsidP="003107BE">
      <w:pPr>
        <w:rPr>
          <w:rStyle w:val="SubtleEmphasis"/>
          <w:iCs/>
          <w:sz w:val="24"/>
        </w:rPr>
      </w:pPr>
    </w:p>
    <w:p w:rsidR="00E14620" w:rsidRDefault="00E14620" w:rsidP="003107BE">
      <w:pPr>
        <w:rPr>
          <w:rStyle w:val="SubtleEmphasis"/>
          <w:iCs/>
          <w:sz w:val="24"/>
        </w:rPr>
      </w:pPr>
    </w:p>
    <w:p w:rsidR="00E14620" w:rsidRDefault="00E14620" w:rsidP="003107BE">
      <w:pPr>
        <w:rPr>
          <w:rStyle w:val="SubtleEmphasis"/>
          <w:iCs/>
          <w:sz w:val="24"/>
        </w:rPr>
      </w:pPr>
    </w:p>
    <w:p w:rsidR="00E14620" w:rsidRDefault="00E14620" w:rsidP="003107BE">
      <w:pPr>
        <w:rPr>
          <w:rStyle w:val="SubtleEmphasis"/>
          <w:iCs/>
          <w:sz w:val="24"/>
        </w:rPr>
      </w:pPr>
    </w:p>
    <w:p w:rsidR="00E14620" w:rsidRDefault="00E14620" w:rsidP="003107BE">
      <w:pPr>
        <w:rPr>
          <w:rStyle w:val="SubtleEmphasis"/>
          <w:iCs/>
          <w:sz w:val="24"/>
        </w:rPr>
      </w:pPr>
    </w:p>
    <w:p w:rsidR="00E14620" w:rsidRDefault="00E14620" w:rsidP="003107BE">
      <w:pPr>
        <w:rPr>
          <w:rStyle w:val="SubtleEmphasis"/>
          <w:iCs/>
          <w:sz w:val="24"/>
        </w:rPr>
      </w:pPr>
    </w:p>
    <w:p w:rsidR="00E14620" w:rsidRPr="00DE5B87" w:rsidRDefault="00E14620" w:rsidP="003107BE">
      <w:pPr>
        <w:rPr>
          <w:rStyle w:val="SubtleEmphasis"/>
          <w:i w:val="0"/>
          <w:iCs/>
          <w:color w:val="auto"/>
          <w:sz w:val="24"/>
        </w:rPr>
      </w:pPr>
      <w:r w:rsidRPr="00DE5B87">
        <w:rPr>
          <w:rStyle w:val="SubtleEmphasis"/>
          <w:i w:val="0"/>
          <w:iCs/>
          <w:color w:val="auto"/>
          <w:sz w:val="24"/>
        </w:rPr>
        <w:t>A</w:t>
      </w:r>
      <w:r>
        <w:rPr>
          <w:rStyle w:val="SubtleEmphasis"/>
          <w:i w:val="0"/>
          <w:iCs/>
          <w:color w:val="auto"/>
          <w:sz w:val="24"/>
        </w:rPr>
        <w:t>nyák napja</w:t>
      </w:r>
    </w:p>
    <w:p w:rsidR="00E14620" w:rsidRDefault="00E14620" w:rsidP="003107BE">
      <w:pPr>
        <w:rPr>
          <w:rStyle w:val="SubtleEmphasis"/>
          <w:iCs/>
          <w:sz w:val="24"/>
        </w:rPr>
      </w:pPr>
      <w:r w:rsidRPr="00E05B2F">
        <w:rPr>
          <w:noProof/>
          <w:lang w:eastAsia="hu-HU"/>
        </w:rPr>
        <w:pict>
          <v:shape id="Kép 7" o:spid="_x0000_i1034" type="#_x0000_t75" alt="https://scontent-lhr3-1.xx.fbcdn.net/hphotos-xpa1/v/t1.0-9/11205140_1052808341414394_3937835185600185575_n.jpg?oh=472e72381ecc7d0cd7e0e892b62c1e72&amp;oe=5666CDE9" style="width:455.25pt;height:443.25pt;visibility:visible" o:gfxdata="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">
            <v:imagedata r:id="rId17" o:title=""/>
            <o:lock v:ext="edit" aspectratio="f"/>
          </v:shape>
        </w:pict>
      </w:r>
    </w:p>
    <w:p w:rsidR="00E14620" w:rsidRDefault="00E14620" w:rsidP="003107BE">
      <w:pPr>
        <w:rPr>
          <w:rStyle w:val="SubtleEmphasis"/>
          <w:iCs/>
          <w:sz w:val="24"/>
        </w:rPr>
      </w:pPr>
    </w:p>
    <w:p w:rsidR="00E14620" w:rsidRDefault="00E14620" w:rsidP="003107BE">
      <w:pPr>
        <w:rPr>
          <w:rStyle w:val="SubtleEmphasis"/>
          <w:iCs/>
          <w:sz w:val="24"/>
        </w:rPr>
      </w:pPr>
    </w:p>
    <w:p w:rsidR="00E14620" w:rsidRDefault="00E14620" w:rsidP="003107BE">
      <w:pPr>
        <w:rPr>
          <w:rStyle w:val="SubtleEmphasis"/>
          <w:iCs/>
          <w:sz w:val="24"/>
        </w:rPr>
      </w:pPr>
    </w:p>
    <w:p w:rsidR="00E14620" w:rsidRDefault="00E14620" w:rsidP="003107BE">
      <w:pPr>
        <w:rPr>
          <w:rStyle w:val="SubtleEmphasis"/>
          <w:iCs/>
          <w:sz w:val="24"/>
        </w:rPr>
      </w:pPr>
    </w:p>
    <w:p w:rsidR="00E14620" w:rsidRDefault="00E14620" w:rsidP="003107BE">
      <w:pPr>
        <w:rPr>
          <w:rStyle w:val="SubtleEmphasis"/>
          <w:iCs/>
          <w:sz w:val="24"/>
        </w:rPr>
      </w:pPr>
    </w:p>
    <w:p w:rsidR="00E14620" w:rsidRDefault="00E14620" w:rsidP="003107BE">
      <w:pPr>
        <w:rPr>
          <w:rStyle w:val="SubtleEmphasis"/>
          <w:iCs/>
          <w:sz w:val="24"/>
        </w:rPr>
      </w:pPr>
    </w:p>
    <w:p w:rsidR="00E14620" w:rsidRDefault="00E14620" w:rsidP="003107BE">
      <w:pPr>
        <w:rPr>
          <w:rStyle w:val="SubtleEmphasis"/>
          <w:iCs/>
          <w:sz w:val="24"/>
        </w:rPr>
      </w:pPr>
    </w:p>
    <w:p w:rsidR="00E14620" w:rsidRDefault="00E14620" w:rsidP="003107BE">
      <w:pPr>
        <w:rPr>
          <w:rStyle w:val="SubtleEmphasis"/>
          <w:iCs/>
          <w:sz w:val="24"/>
        </w:rPr>
      </w:pPr>
    </w:p>
    <w:p w:rsidR="00E14620" w:rsidRDefault="00E14620" w:rsidP="003107BE">
      <w:pPr>
        <w:rPr>
          <w:rStyle w:val="SubtleEmphasis"/>
          <w:iCs/>
          <w:sz w:val="24"/>
        </w:rPr>
      </w:pPr>
    </w:p>
    <w:p w:rsidR="00E14620" w:rsidRPr="00DE5B87" w:rsidRDefault="00E14620" w:rsidP="003107BE">
      <w:pPr>
        <w:rPr>
          <w:rStyle w:val="SubtleEmphasis"/>
          <w:i w:val="0"/>
          <w:iCs/>
          <w:color w:val="auto"/>
          <w:sz w:val="24"/>
        </w:rPr>
      </w:pPr>
      <w:bookmarkStart w:id="2" w:name="_GoBack"/>
      <w:r w:rsidRPr="00DE5B87">
        <w:rPr>
          <w:rStyle w:val="SubtleEmphasis"/>
          <w:i w:val="0"/>
          <w:iCs/>
          <w:color w:val="auto"/>
          <w:sz w:val="24"/>
        </w:rPr>
        <w:t>2014</w:t>
      </w:r>
      <w:bookmarkEnd w:id="2"/>
      <w:r w:rsidRPr="00DE5B87">
        <w:rPr>
          <w:rStyle w:val="SubtleEmphasis"/>
          <w:i w:val="0"/>
          <w:iCs/>
          <w:color w:val="auto"/>
          <w:sz w:val="24"/>
        </w:rPr>
        <w:t xml:space="preserve"> szeptember óv</w:t>
      </w:r>
      <w:r>
        <w:rPr>
          <w:rStyle w:val="SubtleEmphasis"/>
          <w:i w:val="0"/>
          <w:iCs/>
          <w:color w:val="auto"/>
          <w:sz w:val="24"/>
        </w:rPr>
        <w:t>odások látogatása a bölcsődében</w:t>
      </w:r>
    </w:p>
    <w:p w:rsidR="00E14620" w:rsidRPr="00DE5B87" w:rsidRDefault="00E14620" w:rsidP="00DE5B87">
      <w:pPr>
        <w:jc w:val="center"/>
        <w:rPr>
          <w:rStyle w:val="SubtleEmphasis"/>
          <w:i w:val="0"/>
          <w:iCs/>
          <w:color w:val="auto"/>
          <w:sz w:val="24"/>
        </w:rPr>
      </w:pPr>
      <w:r w:rsidRPr="00E05B2F">
        <w:rPr>
          <w:noProof/>
          <w:lang w:eastAsia="hu-HU"/>
        </w:rPr>
        <w:pict>
          <v:shape id="Kép 8" o:spid="_x0000_i1035" type="#_x0000_t75" alt="https://scontent-lhr3-1.xx.fbcdn.net/hphotos-xpa1/v/t1.0-9/10710751_742072135860501_4160671958168777057_n.jpg?oh=f9a92f13a2d1959f508ab8c72d7b1cfc&amp;oe=5669D0A3" style="width:432.75pt;height:330.75pt;visibility:visible" o:gfxdata="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">
            <v:imagedata r:id="rId18" o:title=""/>
            <o:lock v:ext="edit" aspectratio="f"/>
          </v:shape>
        </w:pict>
      </w:r>
      <w:r>
        <w:rPr>
          <w:rStyle w:val="SubtleEmphasis"/>
          <w:i w:val="0"/>
          <w:iCs/>
          <w:color w:val="auto"/>
          <w:sz w:val="24"/>
        </w:rPr>
        <w:t>Mikulás</w:t>
      </w:r>
    </w:p>
    <w:p w:rsidR="00E14620" w:rsidRDefault="00E14620" w:rsidP="00DE5B87">
      <w:pPr>
        <w:jc w:val="center"/>
        <w:rPr>
          <w:rStyle w:val="SubtleEmphasis"/>
          <w:iCs/>
          <w:sz w:val="24"/>
        </w:rPr>
      </w:pPr>
      <w:r w:rsidRPr="00E05B2F">
        <w:rPr>
          <w:noProof/>
          <w:lang w:eastAsia="hu-HU"/>
        </w:rPr>
        <w:pict>
          <v:shape id="Kép 10" o:spid="_x0000_i1036" type="#_x0000_t75" alt="https://scontent-lhr3-1.xx.fbcdn.net/hphotos-xfa1/v/t1.0-9/394976_457271354308382_382755979_n.jpg?oh=3c499e4374ddba9ea81481bff3c9fa2f&amp;oe=566267B2" style="width:228.75pt;height:298.5pt;visibility:visible" o:gfxdata="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">
            <v:imagedata r:id="rId19" o:title="" croptop="-206f" cropbottom="-347f" cropleft="-144f" cropright="-101f"/>
            <o:lock v:ext="edit" aspectratio="f"/>
          </v:shape>
        </w:pict>
      </w:r>
    </w:p>
    <w:sectPr w:rsidR="00E14620" w:rsidSect="00790210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4620" w:rsidRDefault="00E14620" w:rsidP="000F28C4">
      <w:pPr>
        <w:spacing w:after="0" w:line="240" w:lineRule="auto"/>
      </w:pPr>
      <w:r>
        <w:separator/>
      </w:r>
    </w:p>
  </w:endnote>
  <w:endnote w:type="continuationSeparator" w:id="0">
    <w:p w:rsidR="00E14620" w:rsidRDefault="00E14620" w:rsidP="000F28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4620" w:rsidRDefault="00E14620" w:rsidP="000F28C4">
      <w:pPr>
        <w:spacing w:after="0" w:line="240" w:lineRule="auto"/>
      </w:pPr>
      <w:r>
        <w:separator/>
      </w:r>
    </w:p>
  </w:footnote>
  <w:footnote w:type="continuationSeparator" w:id="0">
    <w:p w:rsidR="00E14620" w:rsidRDefault="00E14620" w:rsidP="000F28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6724FB2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1BD67D5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>
    <w:nsid w:val="08420EF4"/>
    <w:multiLevelType w:val="hybridMultilevel"/>
    <w:tmpl w:val="D0806620"/>
    <w:lvl w:ilvl="0" w:tplc="E380562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341563"/>
    <w:multiLevelType w:val="hybridMultilevel"/>
    <w:tmpl w:val="5240B9A8"/>
    <w:lvl w:ilvl="0" w:tplc="E380562A">
      <w:start w:val="1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>
    <w:nsid w:val="0B643AEE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>
    <w:nsid w:val="0C681D8F"/>
    <w:multiLevelType w:val="multilevel"/>
    <w:tmpl w:val="57B07C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379451E"/>
    <w:multiLevelType w:val="hybridMultilevel"/>
    <w:tmpl w:val="A3AEF944"/>
    <w:lvl w:ilvl="0" w:tplc="05BAEF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B40756"/>
    <w:multiLevelType w:val="hybridMultilevel"/>
    <w:tmpl w:val="499A0514"/>
    <w:lvl w:ilvl="0" w:tplc="05BAEF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321DC6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9">
    <w:nsid w:val="319E38B2"/>
    <w:multiLevelType w:val="hybridMultilevel"/>
    <w:tmpl w:val="D2E4055C"/>
    <w:lvl w:ilvl="0" w:tplc="FFFFFFFF">
      <w:start w:val="1"/>
      <w:numFmt w:val="bullet"/>
      <w:lvlText w:val="­"/>
      <w:lvlJc w:val="left"/>
      <w:pPr>
        <w:ind w:left="1776" w:hanging="360"/>
      </w:pPr>
      <w:rPr>
        <w:rFonts w:ascii="Courier New" w:hAnsi="Courier New" w:hint="default"/>
      </w:rPr>
    </w:lvl>
    <w:lvl w:ilvl="1" w:tplc="040E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0">
    <w:nsid w:val="33B738AC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>
    <w:nsid w:val="340610CC"/>
    <w:multiLevelType w:val="hybridMultilevel"/>
    <w:tmpl w:val="7CE4D462"/>
    <w:lvl w:ilvl="0" w:tplc="05BAEF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50B27D3"/>
    <w:multiLevelType w:val="hybridMultilevel"/>
    <w:tmpl w:val="13E817F2"/>
    <w:lvl w:ilvl="0" w:tplc="05BAEF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485662"/>
    <w:multiLevelType w:val="hybridMultilevel"/>
    <w:tmpl w:val="524ED2FC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5D44227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5FC452B"/>
    <w:multiLevelType w:val="hybridMultilevel"/>
    <w:tmpl w:val="A9CA40CA"/>
    <w:lvl w:ilvl="0" w:tplc="040E000F">
      <w:start w:val="1"/>
      <w:numFmt w:val="decimal"/>
      <w:lvlText w:val="%1."/>
      <w:lvlJc w:val="left"/>
      <w:pPr>
        <w:ind w:left="1512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ind w:left="2232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952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3672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4392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5112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832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6552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7272" w:hanging="180"/>
      </w:pPr>
      <w:rPr>
        <w:rFonts w:cs="Times New Roman"/>
      </w:rPr>
    </w:lvl>
  </w:abstractNum>
  <w:abstractNum w:abstractNumId="16">
    <w:nsid w:val="38750D4D"/>
    <w:multiLevelType w:val="hybridMultilevel"/>
    <w:tmpl w:val="E1922B6C"/>
    <w:lvl w:ilvl="0" w:tplc="040E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>
    <w:nsid w:val="3A050743"/>
    <w:multiLevelType w:val="hybridMultilevel"/>
    <w:tmpl w:val="7694B0E0"/>
    <w:lvl w:ilvl="0" w:tplc="05BAEF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C45863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41947A01"/>
    <w:multiLevelType w:val="hybridMultilevel"/>
    <w:tmpl w:val="834C976C"/>
    <w:lvl w:ilvl="0" w:tplc="05BAEF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6B015BC"/>
    <w:multiLevelType w:val="hybridMultilevel"/>
    <w:tmpl w:val="EBF6ED10"/>
    <w:lvl w:ilvl="0" w:tplc="FFFFFFFF">
      <w:start w:val="1"/>
      <w:numFmt w:val="bullet"/>
      <w:lvlText w:val="­"/>
      <w:lvlJc w:val="left"/>
      <w:pPr>
        <w:ind w:left="2130" w:hanging="360"/>
      </w:pPr>
      <w:rPr>
        <w:rFonts w:ascii="Courier New" w:hAnsi="Courier New" w:hint="default"/>
      </w:rPr>
    </w:lvl>
    <w:lvl w:ilvl="1" w:tplc="040E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21">
    <w:nsid w:val="4EE914F4"/>
    <w:multiLevelType w:val="hybridMultilevel"/>
    <w:tmpl w:val="1F8EF2EC"/>
    <w:lvl w:ilvl="0" w:tplc="05BAEF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F122605"/>
    <w:multiLevelType w:val="hybridMultilevel"/>
    <w:tmpl w:val="AF4C7BD0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509F3BDE"/>
    <w:multiLevelType w:val="multilevel"/>
    <w:tmpl w:val="A03E07A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4">
    <w:nsid w:val="50EE6E91"/>
    <w:multiLevelType w:val="hybridMultilevel"/>
    <w:tmpl w:val="0308B4D2"/>
    <w:lvl w:ilvl="0" w:tplc="5E16DD6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3330756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>
    <w:nsid w:val="550E368B"/>
    <w:multiLevelType w:val="hybridMultilevel"/>
    <w:tmpl w:val="869A26A6"/>
    <w:lvl w:ilvl="0" w:tplc="05BAEFEA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7">
    <w:nsid w:val="5B0D48D6"/>
    <w:multiLevelType w:val="hybridMultilevel"/>
    <w:tmpl w:val="D7848DD4"/>
    <w:lvl w:ilvl="0" w:tplc="05BAEFEA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8">
    <w:nsid w:val="5DAA11E4"/>
    <w:multiLevelType w:val="multilevel"/>
    <w:tmpl w:val="3614F21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5F700A46"/>
    <w:multiLevelType w:val="hybridMultilevel"/>
    <w:tmpl w:val="B016DDC0"/>
    <w:lvl w:ilvl="0" w:tplc="05BAEF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02E018D"/>
    <w:multiLevelType w:val="multilevel"/>
    <w:tmpl w:val="1CF8B61A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1">
    <w:nsid w:val="60AD0AD3"/>
    <w:multiLevelType w:val="hybridMultilevel"/>
    <w:tmpl w:val="E1E819C8"/>
    <w:lvl w:ilvl="0" w:tplc="05BAEF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1704174"/>
    <w:multiLevelType w:val="hybridMultilevel"/>
    <w:tmpl w:val="440C0960"/>
    <w:lvl w:ilvl="0" w:tplc="05BAEFEA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33">
    <w:nsid w:val="62DE275B"/>
    <w:multiLevelType w:val="hybridMultilevel"/>
    <w:tmpl w:val="F7C60D04"/>
    <w:lvl w:ilvl="0" w:tplc="05BAEF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7707FEA"/>
    <w:multiLevelType w:val="multilevel"/>
    <w:tmpl w:val="13028E62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cs="Times New Roman"/>
        <w:i w:val="0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35">
    <w:nsid w:val="6A5B77BB"/>
    <w:multiLevelType w:val="hybridMultilevel"/>
    <w:tmpl w:val="3F8649DE"/>
    <w:lvl w:ilvl="0" w:tplc="05BAEF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B55F90"/>
    <w:multiLevelType w:val="multilevel"/>
    <w:tmpl w:val="A03E07AE"/>
    <w:lvl w:ilvl="0">
      <w:start w:val="1"/>
      <w:numFmt w:val="decimal"/>
      <w:lvlText w:val="%1."/>
      <w:lvlJc w:val="left"/>
      <w:pPr>
        <w:ind w:left="643" w:hanging="360"/>
      </w:pPr>
      <w:rPr>
        <w:rFonts w:cs="Times New Roman"/>
        <w:b/>
        <w:sz w:val="24"/>
      </w:rPr>
    </w:lvl>
    <w:lvl w:ilvl="1">
      <w:start w:val="1"/>
      <w:numFmt w:val="decimal"/>
      <w:lvlText w:val="%1.%2."/>
      <w:lvlJc w:val="left"/>
      <w:pPr>
        <w:ind w:left="1850" w:hanging="432"/>
      </w:pPr>
      <w:rPr>
        <w:rFonts w:cs="Times New Roman"/>
        <w:b/>
        <w:sz w:val="24"/>
      </w:rPr>
    </w:lvl>
    <w:lvl w:ilvl="2">
      <w:start w:val="1"/>
      <w:numFmt w:val="decimal"/>
      <w:lvlText w:val="%1.%2.%3."/>
      <w:lvlJc w:val="left"/>
      <w:pPr>
        <w:ind w:left="1507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011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515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019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523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027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603" w:hanging="1440"/>
      </w:pPr>
      <w:rPr>
        <w:rFonts w:cs="Times New Roman"/>
      </w:rPr>
    </w:lvl>
  </w:abstractNum>
  <w:abstractNum w:abstractNumId="37">
    <w:nsid w:val="6FDC0FAE"/>
    <w:multiLevelType w:val="hybridMultilevel"/>
    <w:tmpl w:val="80DAA522"/>
    <w:lvl w:ilvl="0" w:tplc="05BAEF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3391BD2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9">
    <w:nsid w:val="73B41CAE"/>
    <w:multiLevelType w:val="hybridMultilevel"/>
    <w:tmpl w:val="CFA0C57E"/>
    <w:lvl w:ilvl="0" w:tplc="05BAEF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AE609B8"/>
    <w:multiLevelType w:val="hybridMultilevel"/>
    <w:tmpl w:val="1952A9C8"/>
    <w:lvl w:ilvl="0" w:tplc="05BAEF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D0F0930"/>
    <w:multiLevelType w:val="hybridMultilevel"/>
    <w:tmpl w:val="3BC0B1C8"/>
    <w:lvl w:ilvl="0" w:tplc="05BAEF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0"/>
  </w:num>
  <w:num w:numId="3">
    <w:abstractNumId w:val="27"/>
  </w:num>
  <w:num w:numId="4">
    <w:abstractNumId w:val="18"/>
  </w:num>
  <w:num w:numId="5">
    <w:abstractNumId w:val="4"/>
  </w:num>
  <w:num w:numId="6">
    <w:abstractNumId w:val="26"/>
  </w:num>
  <w:num w:numId="7">
    <w:abstractNumId w:val="20"/>
  </w:num>
  <w:num w:numId="8">
    <w:abstractNumId w:val="9"/>
  </w:num>
  <w:num w:numId="9">
    <w:abstractNumId w:val="24"/>
  </w:num>
  <w:num w:numId="10">
    <w:abstractNumId w:val="3"/>
  </w:num>
  <w:num w:numId="11">
    <w:abstractNumId w:val="2"/>
  </w:num>
  <w:num w:numId="12">
    <w:abstractNumId w:val="13"/>
  </w:num>
  <w:num w:numId="13">
    <w:abstractNumId w:val="22"/>
  </w:num>
  <w:num w:numId="14">
    <w:abstractNumId w:val="34"/>
  </w:num>
  <w:num w:numId="15">
    <w:abstractNumId w:val="41"/>
  </w:num>
  <w:num w:numId="16">
    <w:abstractNumId w:val="0"/>
    <w:lvlOverride w:ilvl="0">
      <w:lvl w:ilvl="0">
        <w:numFmt w:val="bullet"/>
        <w:lvlText w:val=""/>
        <w:legacy w:legacy="1" w:legacySpace="0" w:legacyIndent="0"/>
        <w:lvlJc w:val="left"/>
        <w:rPr>
          <w:rFonts w:ascii="Wingdings" w:hAnsi="Wingdings" w:hint="default"/>
          <w:sz w:val="14"/>
        </w:rPr>
      </w:lvl>
    </w:lvlOverride>
  </w:num>
  <w:num w:numId="17">
    <w:abstractNumId w:val="32"/>
  </w:num>
  <w:num w:numId="18">
    <w:abstractNumId w:val="16"/>
  </w:num>
  <w:num w:numId="19">
    <w:abstractNumId w:val="0"/>
    <w:lvlOverride w:ilvl="0">
      <w:lvl w:ilvl="0">
        <w:numFmt w:val="bullet"/>
        <w:lvlText w:val=""/>
        <w:legacy w:legacy="1" w:legacySpace="0" w:legacyIndent="0"/>
        <w:lvlJc w:val="left"/>
        <w:rPr>
          <w:rFonts w:ascii="Wingdings" w:hAnsi="Wingdings" w:hint="default"/>
          <w:sz w:val="18"/>
        </w:rPr>
      </w:lvl>
    </w:lvlOverride>
  </w:num>
  <w:num w:numId="20">
    <w:abstractNumId w:val="0"/>
    <w:lvlOverride w:ilvl="0">
      <w:lvl w:ilvl="0">
        <w:numFmt w:val="bullet"/>
        <w:lvlText w:val=""/>
        <w:legacy w:legacy="1" w:legacySpace="0" w:legacyIndent="0"/>
        <w:lvlJc w:val="left"/>
        <w:rPr>
          <w:rFonts w:ascii="Wingdings" w:hAnsi="Wingdings" w:hint="default"/>
          <w:sz w:val="15"/>
        </w:rPr>
      </w:lvl>
    </w:lvlOverride>
  </w:num>
  <w:num w:numId="21">
    <w:abstractNumId w:val="33"/>
  </w:num>
  <w:num w:numId="22">
    <w:abstractNumId w:val="12"/>
  </w:num>
  <w:num w:numId="23">
    <w:abstractNumId w:val="40"/>
  </w:num>
  <w:num w:numId="24">
    <w:abstractNumId w:val="31"/>
  </w:num>
  <w:num w:numId="25">
    <w:abstractNumId w:val="21"/>
  </w:num>
  <w:num w:numId="26">
    <w:abstractNumId w:val="36"/>
  </w:num>
  <w:num w:numId="27">
    <w:abstractNumId w:val="14"/>
  </w:num>
  <w:num w:numId="28">
    <w:abstractNumId w:val="1"/>
  </w:num>
  <w:num w:numId="29">
    <w:abstractNumId w:val="38"/>
  </w:num>
  <w:num w:numId="30">
    <w:abstractNumId w:val="30"/>
  </w:num>
  <w:num w:numId="31">
    <w:abstractNumId w:val="28"/>
  </w:num>
  <w:num w:numId="32">
    <w:abstractNumId w:val="19"/>
  </w:num>
  <w:num w:numId="33">
    <w:abstractNumId w:val="23"/>
  </w:num>
  <w:num w:numId="34">
    <w:abstractNumId w:val="15"/>
  </w:num>
  <w:num w:numId="35">
    <w:abstractNumId w:val="11"/>
  </w:num>
  <w:num w:numId="36">
    <w:abstractNumId w:val="5"/>
  </w:num>
  <w:num w:numId="37">
    <w:abstractNumId w:val="7"/>
  </w:num>
  <w:num w:numId="38">
    <w:abstractNumId w:val="17"/>
  </w:num>
  <w:num w:numId="39">
    <w:abstractNumId w:val="39"/>
  </w:num>
  <w:num w:numId="40">
    <w:abstractNumId w:val="35"/>
  </w:num>
  <w:num w:numId="41">
    <w:abstractNumId w:val="6"/>
  </w:num>
  <w:num w:numId="42">
    <w:abstractNumId w:val="37"/>
  </w:num>
  <w:num w:numId="43">
    <w:abstractNumId w:val="29"/>
  </w:num>
  <w:num w:numId="4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attachedTemplate r:id="rId1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946C7"/>
    <w:rsid w:val="00001727"/>
    <w:rsid w:val="00004A44"/>
    <w:rsid w:val="00006383"/>
    <w:rsid w:val="00007086"/>
    <w:rsid w:val="00024C43"/>
    <w:rsid w:val="0002529B"/>
    <w:rsid w:val="000259B6"/>
    <w:rsid w:val="000260F0"/>
    <w:rsid w:val="000267E1"/>
    <w:rsid w:val="00031940"/>
    <w:rsid w:val="00031E09"/>
    <w:rsid w:val="00040DE0"/>
    <w:rsid w:val="00041194"/>
    <w:rsid w:val="000442EF"/>
    <w:rsid w:val="00046889"/>
    <w:rsid w:val="00052539"/>
    <w:rsid w:val="00054AE6"/>
    <w:rsid w:val="00056539"/>
    <w:rsid w:val="00061C21"/>
    <w:rsid w:val="000673BB"/>
    <w:rsid w:val="00070C4E"/>
    <w:rsid w:val="000732A7"/>
    <w:rsid w:val="00073DDE"/>
    <w:rsid w:val="0007456B"/>
    <w:rsid w:val="00074F36"/>
    <w:rsid w:val="0007517C"/>
    <w:rsid w:val="000766A6"/>
    <w:rsid w:val="00076E74"/>
    <w:rsid w:val="000820B4"/>
    <w:rsid w:val="000829BF"/>
    <w:rsid w:val="00085096"/>
    <w:rsid w:val="00091B63"/>
    <w:rsid w:val="00091B64"/>
    <w:rsid w:val="00097811"/>
    <w:rsid w:val="000A1020"/>
    <w:rsid w:val="000A1BA6"/>
    <w:rsid w:val="000A20B6"/>
    <w:rsid w:val="000A302E"/>
    <w:rsid w:val="000A3B6A"/>
    <w:rsid w:val="000A79BE"/>
    <w:rsid w:val="000A7ECB"/>
    <w:rsid w:val="000B15E9"/>
    <w:rsid w:val="000B1B8D"/>
    <w:rsid w:val="000B2692"/>
    <w:rsid w:val="000B2FD5"/>
    <w:rsid w:val="000B59C0"/>
    <w:rsid w:val="000C088E"/>
    <w:rsid w:val="000C0923"/>
    <w:rsid w:val="000C09EE"/>
    <w:rsid w:val="000C1232"/>
    <w:rsid w:val="000C1EC3"/>
    <w:rsid w:val="000C2B7A"/>
    <w:rsid w:val="000C5584"/>
    <w:rsid w:val="000C5B11"/>
    <w:rsid w:val="000C775A"/>
    <w:rsid w:val="000D0B17"/>
    <w:rsid w:val="000D1CAB"/>
    <w:rsid w:val="000D2B09"/>
    <w:rsid w:val="000D3E83"/>
    <w:rsid w:val="000D44B7"/>
    <w:rsid w:val="000D48F7"/>
    <w:rsid w:val="000D6366"/>
    <w:rsid w:val="000D7796"/>
    <w:rsid w:val="000E1CAC"/>
    <w:rsid w:val="000E2D5A"/>
    <w:rsid w:val="000E69A4"/>
    <w:rsid w:val="000F0306"/>
    <w:rsid w:val="000F2228"/>
    <w:rsid w:val="000F25A2"/>
    <w:rsid w:val="000F28C4"/>
    <w:rsid w:val="000F4C30"/>
    <w:rsid w:val="000F5D47"/>
    <w:rsid w:val="000F68A8"/>
    <w:rsid w:val="000F6EE2"/>
    <w:rsid w:val="000F727D"/>
    <w:rsid w:val="00100210"/>
    <w:rsid w:val="001006EC"/>
    <w:rsid w:val="001015FA"/>
    <w:rsid w:val="0010266F"/>
    <w:rsid w:val="00104BFA"/>
    <w:rsid w:val="00106EED"/>
    <w:rsid w:val="00111887"/>
    <w:rsid w:val="00112447"/>
    <w:rsid w:val="00114E9F"/>
    <w:rsid w:val="00120020"/>
    <w:rsid w:val="0012254F"/>
    <w:rsid w:val="00123BB1"/>
    <w:rsid w:val="00125FB2"/>
    <w:rsid w:val="0012796F"/>
    <w:rsid w:val="00130B3A"/>
    <w:rsid w:val="001317D5"/>
    <w:rsid w:val="00133E0C"/>
    <w:rsid w:val="00135B60"/>
    <w:rsid w:val="0013766E"/>
    <w:rsid w:val="00137B38"/>
    <w:rsid w:val="00140510"/>
    <w:rsid w:val="0014171F"/>
    <w:rsid w:val="001441CE"/>
    <w:rsid w:val="001442AD"/>
    <w:rsid w:val="00144650"/>
    <w:rsid w:val="0014527A"/>
    <w:rsid w:val="00147C99"/>
    <w:rsid w:val="0015496C"/>
    <w:rsid w:val="00154F66"/>
    <w:rsid w:val="0015531F"/>
    <w:rsid w:val="0015652D"/>
    <w:rsid w:val="00156A3D"/>
    <w:rsid w:val="001654AB"/>
    <w:rsid w:val="00165999"/>
    <w:rsid w:val="0017024A"/>
    <w:rsid w:val="0017084D"/>
    <w:rsid w:val="001722EB"/>
    <w:rsid w:val="00174A48"/>
    <w:rsid w:val="001756F9"/>
    <w:rsid w:val="00175CCA"/>
    <w:rsid w:val="00176D9A"/>
    <w:rsid w:val="0017723F"/>
    <w:rsid w:val="001777C0"/>
    <w:rsid w:val="00177801"/>
    <w:rsid w:val="001778B2"/>
    <w:rsid w:val="00181053"/>
    <w:rsid w:val="001814A4"/>
    <w:rsid w:val="00181D42"/>
    <w:rsid w:val="001846C0"/>
    <w:rsid w:val="00186549"/>
    <w:rsid w:val="00186E39"/>
    <w:rsid w:val="00192561"/>
    <w:rsid w:val="00196F02"/>
    <w:rsid w:val="001A039D"/>
    <w:rsid w:val="001A0894"/>
    <w:rsid w:val="001A0905"/>
    <w:rsid w:val="001A1FBD"/>
    <w:rsid w:val="001A20D2"/>
    <w:rsid w:val="001A33C0"/>
    <w:rsid w:val="001A35DB"/>
    <w:rsid w:val="001A7FEC"/>
    <w:rsid w:val="001B0329"/>
    <w:rsid w:val="001B3205"/>
    <w:rsid w:val="001B7D81"/>
    <w:rsid w:val="001C4707"/>
    <w:rsid w:val="001C5222"/>
    <w:rsid w:val="001C6AEF"/>
    <w:rsid w:val="001C6CD3"/>
    <w:rsid w:val="001D09F0"/>
    <w:rsid w:val="001D3B36"/>
    <w:rsid w:val="001D5B4B"/>
    <w:rsid w:val="001D76A9"/>
    <w:rsid w:val="001D77AC"/>
    <w:rsid w:val="001E0223"/>
    <w:rsid w:val="001E136C"/>
    <w:rsid w:val="001E3823"/>
    <w:rsid w:val="001E44EE"/>
    <w:rsid w:val="001F0F69"/>
    <w:rsid w:val="001F2C96"/>
    <w:rsid w:val="001F4D0B"/>
    <w:rsid w:val="001F6F7A"/>
    <w:rsid w:val="002001FC"/>
    <w:rsid w:val="00201ACD"/>
    <w:rsid w:val="00202C0D"/>
    <w:rsid w:val="00204DAD"/>
    <w:rsid w:val="00204E6C"/>
    <w:rsid w:val="0020502F"/>
    <w:rsid w:val="002105CB"/>
    <w:rsid w:val="0021148B"/>
    <w:rsid w:val="00211A22"/>
    <w:rsid w:val="00211C09"/>
    <w:rsid w:val="00212B65"/>
    <w:rsid w:val="002131A4"/>
    <w:rsid w:val="002132F1"/>
    <w:rsid w:val="0021493D"/>
    <w:rsid w:val="00214CE4"/>
    <w:rsid w:val="00216398"/>
    <w:rsid w:val="00227739"/>
    <w:rsid w:val="00234C59"/>
    <w:rsid w:val="002409E5"/>
    <w:rsid w:val="00241603"/>
    <w:rsid w:val="00245E30"/>
    <w:rsid w:val="002512F5"/>
    <w:rsid w:val="00252927"/>
    <w:rsid w:val="00254B7A"/>
    <w:rsid w:val="00254F97"/>
    <w:rsid w:val="00256376"/>
    <w:rsid w:val="0025654A"/>
    <w:rsid w:val="00256FED"/>
    <w:rsid w:val="002652E4"/>
    <w:rsid w:val="002655DD"/>
    <w:rsid w:val="00265CFA"/>
    <w:rsid w:val="0026659D"/>
    <w:rsid w:val="00267C49"/>
    <w:rsid w:val="00270CEC"/>
    <w:rsid w:val="002722E0"/>
    <w:rsid w:val="00272396"/>
    <w:rsid w:val="0027383D"/>
    <w:rsid w:val="0027585E"/>
    <w:rsid w:val="002758C5"/>
    <w:rsid w:val="002767F0"/>
    <w:rsid w:val="00280CF9"/>
    <w:rsid w:val="00281833"/>
    <w:rsid w:val="00281CC3"/>
    <w:rsid w:val="00281E83"/>
    <w:rsid w:val="002828D8"/>
    <w:rsid w:val="002844C5"/>
    <w:rsid w:val="002846F2"/>
    <w:rsid w:val="00284F61"/>
    <w:rsid w:val="00285013"/>
    <w:rsid w:val="00285497"/>
    <w:rsid w:val="002876F5"/>
    <w:rsid w:val="0029307F"/>
    <w:rsid w:val="00293937"/>
    <w:rsid w:val="00295CA2"/>
    <w:rsid w:val="00296D82"/>
    <w:rsid w:val="00297FFD"/>
    <w:rsid w:val="002A1347"/>
    <w:rsid w:val="002A6223"/>
    <w:rsid w:val="002B1428"/>
    <w:rsid w:val="002B1A76"/>
    <w:rsid w:val="002B26EC"/>
    <w:rsid w:val="002B3874"/>
    <w:rsid w:val="002B61D3"/>
    <w:rsid w:val="002C086C"/>
    <w:rsid w:val="002C0881"/>
    <w:rsid w:val="002C1C55"/>
    <w:rsid w:val="002C32A1"/>
    <w:rsid w:val="002C4637"/>
    <w:rsid w:val="002D16C0"/>
    <w:rsid w:val="002D3E3A"/>
    <w:rsid w:val="002D6D63"/>
    <w:rsid w:val="002E1D0B"/>
    <w:rsid w:val="002E2400"/>
    <w:rsid w:val="002E2FB0"/>
    <w:rsid w:val="002E3826"/>
    <w:rsid w:val="002E6283"/>
    <w:rsid w:val="002E75D5"/>
    <w:rsid w:val="002E77DF"/>
    <w:rsid w:val="002F041E"/>
    <w:rsid w:val="002F0D76"/>
    <w:rsid w:val="00304637"/>
    <w:rsid w:val="00304CAB"/>
    <w:rsid w:val="003107BE"/>
    <w:rsid w:val="00311541"/>
    <w:rsid w:val="003127B4"/>
    <w:rsid w:val="00316853"/>
    <w:rsid w:val="003215B4"/>
    <w:rsid w:val="0032249E"/>
    <w:rsid w:val="00324E88"/>
    <w:rsid w:val="0032558D"/>
    <w:rsid w:val="00326AC0"/>
    <w:rsid w:val="00326FA0"/>
    <w:rsid w:val="003270F8"/>
    <w:rsid w:val="003278B9"/>
    <w:rsid w:val="003343D1"/>
    <w:rsid w:val="00335244"/>
    <w:rsid w:val="0033713B"/>
    <w:rsid w:val="003424FB"/>
    <w:rsid w:val="00342FEE"/>
    <w:rsid w:val="00347BE3"/>
    <w:rsid w:val="00347E86"/>
    <w:rsid w:val="003524E0"/>
    <w:rsid w:val="00352C9A"/>
    <w:rsid w:val="003530AC"/>
    <w:rsid w:val="003603D7"/>
    <w:rsid w:val="00362AE8"/>
    <w:rsid w:val="0036385A"/>
    <w:rsid w:val="003648BE"/>
    <w:rsid w:val="00366B59"/>
    <w:rsid w:val="003676D1"/>
    <w:rsid w:val="003704CC"/>
    <w:rsid w:val="00370CB2"/>
    <w:rsid w:val="00375127"/>
    <w:rsid w:val="003837BE"/>
    <w:rsid w:val="003862DB"/>
    <w:rsid w:val="00390214"/>
    <w:rsid w:val="003920FC"/>
    <w:rsid w:val="003936ED"/>
    <w:rsid w:val="003946C7"/>
    <w:rsid w:val="00394A5C"/>
    <w:rsid w:val="00394E6A"/>
    <w:rsid w:val="00395A14"/>
    <w:rsid w:val="003A0217"/>
    <w:rsid w:val="003A1BAF"/>
    <w:rsid w:val="003A1FC9"/>
    <w:rsid w:val="003A209F"/>
    <w:rsid w:val="003A2E74"/>
    <w:rsid w:val="003A329E"/>
    <w:rsid w:val="003B08EA"/>
    <w:rsid w:val="003B2E03"/>
    <w:rsid w:val="003C05E6"/>
    <w:rsid w:val="003C2EFD"/>
    <w:rsid w:val="003C3116"/>
    <w:rsid w:val="003D3D15"/>
    <w:rsid w:val="003D3E0B"/>
    <w:rsid w:val="003D5E8F"/>
    <w:rsid w:val="003E0A41"/>
    <w:rsid w:val="003E0A93"/>
    <w:rsid w:val="003E2346"/>
    <w:rsid w:val="003E394E"/>
    <w:rsid w:val="003E3D0F"/>
    <w:rsid w:val="003F0B10"/>
    <w:rsid w:val="003F0ECA"/>
    <w:rsid w:val="003F12CE"/>
    <w:rsid w:val="003F163C"/>
    <w:rsid w:val="003F76C1"/>
    <w:rsid w:val="00400250"/>
    <w:rsid w:val="004045CE"/>
    <w:rsid w:val="004101AB"/>
    <w:rsid w:val="00410C86"/>
    <w:rsid w:val="00411096"/>
    <w:rsid w:val="004133BC"/>
    <w:rsid w:val="00417AA2"/>
    <w:rsid w:val="00420A3D"/>
    <w:rsid w:val="00424146"/>
    <w:rsid w:val="0042490B"/>
    <w:rsid w:val="00425A78"/>
    <w:rsid w:val="00425AFB"/>
    <w:rsid w:val="0042642F"/>
    <w:rsid w:val="00427FD8"/>
    <w:rsid w:val="00430654"/>
    <w:rsid w:val="00431790"/>
    <w:rsid w:val="004353B0"/>
    <w:rsid w:val="004370F8"/>
    <w:rsid w:val="0044384A"/>
    <w:rsid w:val="00444BF6"/>
    <w:rsid w:val="00444E31"/>
    <w:rsid w:val="0044538C"/>
    <w:rsid w:val="004465CF"/>
    <w:rsid w:val="00446C36"/>
    <w:rsid w:val="0044705C"/>
    <w:rsid w:val="004509C4"/>
    <w:rsid w:val="0045333F"/>
    <w:rsid w:val="00454E98"/>
    <w:rsid w:val="004554A2"/>
    <w:rsid w:val="00455C24"/>
    <w:rsid w:val="00456705"/>
    <w:rsid w:val="0045719D"/>
    <w:rsid w:val="00466E03"/>
    <w:rsid w:val="00467720"/>
    <w:rsid w:val="00472557"/>
    <w:rsid w:val="004774E4"/>
    <w:rsid w:val="00481FD2"/>
    <w:rsid w:val="004845C6"/>
    <w:rsid w:val="00484ED6"/>
    <w:rsid w:val="004878C8"/>
    <w:rsid w:val="004904AB"/>
    <w:rsid w:val="00491B2F"/>
    <w:rsid w:val="00493247"/>
    <w:rsid w:val="004940A1"/>
    <w:rsid w:val="004963F8"/>
    <w:rsid w:val="004A01CF"/>
    <w:rsid w:val="004A1210"/>
    <w:rsid w:val="004A12C7"/>
    <w:rsid w:val="004A1760"/>
    <w:rsid w:val="004A3FFA"/>
    <w:rsid w:val="004A4D34"/>
    <w:rsid w:val="004A59B5"/>
    <w:rsid w:val="004A6262"/>
    <w:rsid w:val="004A66A4"/>
    <w:rsid w:val="004A75B5"/>
    <w:rsid w:val="004B05B0"/>
    <w:rsid w:val="004B150A"/>
    <w:rsid w:val="004B2AA8"/>
    <w:rsid w:val="004B41B9"/>
    <w:rsid w:val="004B5123"/>
    <w:rsid w:val="004B7E80"/>
    <w:rsid w:val="004C1C84"/>
    <w:rsid w:val="004C3BF9"/>
    <w:rsid w:val="004C56C0"/>
    <w:rsid w:val="004D1509"/>
    <w:rsid w:val="004D360B"/>
    <w:rsid w:val="004D3BA7"/>
    <w:rsid w:val="004D6551"/>
    <w:rsid w:val="004D7F29"/>
    <w:rsid w:val="004E091A"/>
    <w:rsid w:val="004E0D9F"/>
    <w:rsid w:val="004E2397"/>
    <w:rsid w:val="004E3032"/>
    <w:rsid w:val="004E34B1"/>
    <w:rsid w:val="004E6D29"/>
    <w:rsid w:val="004F0C6D"/>
    <w:rsid w:val="004F186B"/>
    <w:rsid w:val="004F2BD9"/>
    <w:rsid w:val="0050294E"/>
    <w:rsid w:val="005050AE"/>
    <w:rsid w:val="00505FEA"/>
    <w:rsid w:val="00506125"/>
    <w:rsid w:val="00512E91"/>
    <w:rsid w:val="005151CC"/>
    <w:rsid w:val="00516E8F"/>
    <w:rsid w:val="00517947"/>
    <w:rsid w:val="00520D77"/>
    <w:rsid w:val="005218E0"/>
    <w:rsid w:val="00521EA1"/>
    <w:rsid w:val="005257C0"/>
    <w:rsid w:val="005261BF"/>
    <w:rsid w:val="005268ED"/>
    <w:rsid w:val="00527283"/>
    <w:rsid w:val="005344EE"/>
    <w:rsid w:val="005355F7"/>
    <w:rsid w:val="0053625A"/>
    <w:rsid w:val="00537981"/>
    <w:rsid w:val="00543C29"/>
    <w:rsid w:val="00546DA0"/>
    <w:rsid w:val="0055111B"/>
    <w:rsid w:val="00553E40"/>
    <w:rsid w:val="0055402A"/>
    <w:rsid w:val="00554EB7"/>
    <w:rsid w:val="00555D71"/>
    <w:rsid w:val="005569FA"/>
    <w:rsid w:val="00560542"/>
    <w:rsid w:val="00561F7D"/>
    <w:rsid w:val="00565AD2"/>
    <w:rsid w:val="00565B9E"/>
    <w:rsid w:val="00566EC3"/>
    <w:rsid w:val="005702E0"/>
    <w:rsid w:val="005715FF"/>
    <w:rsid w:val="00574583"/>
    <w:rsid w:val="00580EA1"/>
    <w:rsid w:val="00581837"/>
    <w:rsid w:val="00581E97"/>
    <w:rsid w:val="00584545"/>
    <w:rsid w:val="00585C30"/>
    <w:rsid w:val="005919E7"/>
    <w:rsid w:val="00591BF5"/>
    <w:rsid w:val="00591CAF"/>
    <w:rsid w:val="00591DB8"/>
    <w:rsid w:val="00591FCB"/>
    <w:rsid w:val="0059317F"/>
    <w:rsid w:val="00594F79"/>
    <w:rsid w:val="005958CA"/>
    <w:rsid w:val="00596281"/>
    <w:rsid w:val="005973B0"/>
    <w:rsid w:val="00597940"/>
    <w:rsid w:val="005A1418"/>
    <w:rsid w:val="005B070E"/>
    <w:rsid w:val="005B26E1"/>
    <w:rsid w:val="005B3DC8"/>
    <w:rsid w:val="005B4D58"/>
    <w:rsid w:val="005B68AE"/>
    <w:rsid w:val="005B7D19"/>
    <w:rsid w:val="005B7E3D"/>
    <w:rsid w:val="005C0B20"/>
    <w:rsid w:val="005C5FD1"/>
    <w:rsid w:val="005D07BA"/>
    <w:rsid w:val="005D2D35"/>
    <w:rsid w:val="005E22A1"/>
    <w:rsid w:val="005E278F"/>
    <w:rsid w:val="005E51E7"/>
    <w:rsid w:val="005E64A6"/>
    <w:rsid w:val="005F00DD"/>
    <w:rsid w:val="005F1A3E"/>
    <w:rsid w:val="005F4E4B"/>
    <w:rsid w:val="005F748D"/>
    <w:rsid w:val="00602A82"/>
    <w:rsid w:val="006042EC"/>
    <w:rsid w:val="00605A10"/>
    <w:rsid w:val="00613231"/>
    <w:rsid w:val="00614972"/>
    <w:rsid w:val="0061594C"/>
    <w:rsid w:val="0062420D"/>
    <w:rsid w:val="006302F8"/>
    <w:rsid w:val="006318E8"/>
    <w:rsid w:val="00632628"/>
    <w:rsid w:val="00634981"/>
    <w:rsid w:val="006367A6"/>
    <w:rsid w:val="00637F54"/>
    <w:rsid w:val="006400F4"/>
    <w:rsid w:val="006409B4"/>
    <w:rsid w:val="006414EB"/>
    <w:rsid w:val="00642745"/>
    <w:rsid w:val="006432A8"/>
    <w:rsid w:val="0064347F"/>
    <w:rsid w:val="006475BC"/>
    <w:rsid w:val="006479E9"/>
    <w:rsid w:val="006510DF"/>
    <w:rsid w:val="00652C32"/>
    <w:rsid w:val="00652E32"/>
    <w:rsid w:val="006560E0"/>
    <w:rsid w:val="0065617F"/>
    <w:rsid w:val="00660B05"/>
    <w:rsid w:val="006611EC"/>
    <w:rsid w:val="0066218F"/>
    <w:rsid w:val="0066261B"/>
    <w:rsid w:val="006643EB"/>
    <w:rsid w:val="0066593B"/>
    <w:rsid w:val="00665B9F"/>
    <w:rsid w:val="00666373"/>
    <w:rsid w:val="006667BF"/>
    <w:rsid w:val="00674833"/>
    <w:rsid w:val="00674D61"/>
    <w:rsid w:val="006803DF"/>
    <w:rsid w:val="006828FD"/>
    <w:rsid w:val="006833DE"/>
    <w:rsid w:val="00683796"/>
    <w:rsid w:val="00684AC5"/>
    <w:rsid w:val="00691532"/>
    <w:rsid w:val="00691D0D"/>
    <w:rsid w:val="00693135"/>
    <w:rsid w:val="00693A34"/>
    <w:rsid w:val="006A07D2"/>
    <w:rsid w:val="006A385A"/>
    <w:rsid w:val="006A3CEB"/>
    <w:rsid w:val="006A42AB"/>
    <w:rsid w:val="006A587C"/>
    <w:rsid w:val="006A6E47"/>
    <w:rsid w:val="006A7B58"/>
    <w:rsid w:val="006B1267"/>
    <w:rsid w:val="006B2B2A"/>
    <w:rsid w:val="006B2F4C"/>
    <w:rsid w:val="006C0841"/>
    <w:rsid w:val="006C0CCC"/>
    <w:rsid w:val="006C3861"/>
    <w:rsid w:val="006C5967"/>
    <w:rsid w:val="006D1D3D"/>
    <w:rsid w:val="006D3096"/>
    <w:rsid w:val="006D3978"/>
    <w:rsid w:val="006D3F61"/>
    <w:rsid w:val="006D56DA"/>
    <w:rsid w:val="006D62DF"/>
    <w:rsid w:val="006D6B39"/>
    <w:rsid w:val="006D6EE6"/>
    <w:rsid w:val="006D7429"/>
    <w:rsid w:val="006E045F"/>
    <w:rsid w:val="006E05F8"/>
    <w:rsid w:val="006E2A41"/>
    <w:rsid w:val="006E31EF"/>
    <w:rsid w:val="006E5A16"/>
    <w:rsid w:val="006E6539"/>
    <w:rsid w:val="006E656F"/>
    <w:rsid w:val="006E6A3E"/>
    <w:rsid w:val="006F19A0"/>
    <w:rsid w:val="006F2602"/>
    <w:rsid w:val="006F36C0"/>
    <w:rsid w:val="006F3C6A"/>
    <w:rsid w:val="006F4246"/>
    <w:rsid w:val="006F4691"/>
    <w:rsid w:val="006F594A"/>
    <w:rsid w:val="006F77F3"/>
    <w:rsid w:val="006F7907"/>
    <w:rsid w:val="006F79EA"/>
    <w:rsid w:val="006F7DFC"/>
    <w:rsid w:val="00701192"/>
    <w:rsid w:val="00702C2F"/>
    <w:rsid w:val="00703AC1"/>
    <w:rsid w:val="00704472"/>
    <w:rsid w:val="007058AF"/>
    <w:rsid w:val="00705920"/>
    <w:rsid w:val="00705D3F"/>
    <w:rsid w:val="00707D3C"/>
    <w:rsid w:val="00711679"/>
    <w:rsid w:val="0072067D"/>
    <w:rsid w:val="00723C15"/>
    <w:rsid w:val="00723F6D"/>
    <w:rsid w:val="00725B65"/>
    <w:rsid w:val="00725E89"/>
    <w:rsid w:val="0073066E"/>
    <w:rsid w:val="007314BA"/>
    <w:rsid w:val="007323FA"/>
    <w:rsid w:val="0073526F"/>
    <w:rsid w:val="0073692E"/>
    <w:rsid w:val="007412D3"/>
    <w:rsid w:val="00746C8F"/>
    <w:rsid w:val="007509D7"/>
    <w:rsid w:val="0075153E"/>
    <w:rsid w:val="00751823"/>
    <w:rsid w:val="0075375B"/>
    <w:rsid w:val="00753BD2"/>
    <w:rsid w:val="00754480"/>
    <w:rsid w:val="00755844"/>
    <w:rsid w:val="00755D53"/>
    <w:rsid w:val="00757A2F"/>
    <w:rsid w:val="00760110"/>
    <w:rsid w:val="00761867"/>
    <w:rsid w:val="00762453"/>
    <w:rsid w:val="00763C1F"/>
    <w:rsid w:val="00765A75"/>
    <w:rsid w:val="0076693E"/>
    <w:rsid w:val="00766A21"/>
    <w:rsid w:val="0077094A"/>
    <w:rsid w:val="0077265B"/>
    <w:rsid w:val="00774FE3"/>
    <w:rsid w:val="0077668B"/>
    <w:rsid w:val="00776D72"/>
    <w:rsid w:val="0078512E"/>
    <w:rsid w:val="00790210"/>
    <w:rsid w:val="00792904"/>
    <w:rsid w:val="00797C63"/>
    <w:rsid w:val="007A11A1"/>
    <w:rsid w:val="007A1472"/>
    <w:rsid w:val="007A1966"/>
    <w:rsid w:val="007A1AC0"/>
    <w:rsid w:val="007A2D29"/>
    <w:rsid w:val="007A2DA7"/>
    <w:rsid w:val="007A35BF"/>
    <w:rsid w:val="007A4D08"/>
    <w:rsid w:val="007A4F4C"/>
    <w:rsid w:val="007A6932"/>
    <w:rsid w:val="007B3EFB"/>
    <w:rsid w:val="007B608B"/>
    <w:rsid w:val="007B7A45"/>
    <w:rsid w:val="007C12E3"/>
    <w:rsid w:val="007C351E"/>
    <w:rsid w:val="007C36BF"/>
    <w:rsid w:val="007C37FC"/>
    <w:rsid w:val="007C52FA"/>
    <w:rsid w:val="007C6037"/>
    <w:rsid w:val="007C6092"/>
    <w:rsid w:val="007D0172"/>
    <w:rsid w:val="007D375A"/>
    <w:rsid w:val="007D6B2D"/>
    <w:rsid w:val="007D6D79"/>
    <w:rsid w:val="007D70C6"/>
    <w:rsid w:val="007D72DD"/>
    <w:rsid w:val="007D7DB3"/>
    <w:rsid w:val="007E1421"/>
    <w:rsid w:val="007E1B46"/>
    <w:rsid w:val="007E1EED"/>
    <w:rsid w:val="007E2E46"/>
    <w:rsid w:val="007E3754"/>
    <w:rsid w:val="007E4A61"/>
    <w:rsid w:val="007E4C26"/>
    <w:rsid w:val="007E6778"/>
    <w:rsid w:val="007F3929"/>
    <w:rsid w:val="007F5BFC"/>
    <w:rsid w:val="007F5E83"/>
    <w:rsid w:val="007F5EF2"/>
    <w:rsid w:val="007F5FFC"/>
    <w:rsid w:val="00801508"/>
    <w:rsid w:val="008040D2"/>
    <w:rsid w:val="00805B01"/>
    <w:rsid w:val="008072BD"/>
    <w:rsid w:val="00810768"/>
    <w:rsid w:val="00812186"/>
    <w:rsid w:val="00812D1E"/>
    <w:rsid w:val="00816084"/>
    <w:rsid w:val="00816E02"/>
    <w:rsid w:val="008203A6"/>
    <w:rsid w:val="0082299D"/>
    <w:rsid w:val="00824317"/>
    <w:rsid w:val="008247D7"/>
    <w:rsid w:val="00825665"/>
    <w:rsid w:val="0082597F"/>
    <w:rsid w:val="00832228"/>
    <w:rsid w:val="0083485E"/>
    <w:rsid w:val="00835B63"/>
    <w:rsid w:val="00837130"/>
    <w:rsid w:val="00837AB4"/>
    <w:rsid w:val="00840663"/>
    <w:rsid w:val="008411FA"/>
    <w:rsid w:val="008421DD"/>
    <w:rsid w:val="008439C4"/>
    <w:rsid w:val="00845A4C"/>
    <w:rsid w:val="008469F9"/>
    <w:rsid w:val="0085072D"/>
    <w:rsid w:val="00853070"/>
    <w:rsid w:val="00855154"/>
    <w:rsid w:val="00856AEA"/>
    <w:rsid w:val="008579CD"/>
    <w:rsid w:val="00861FF0"/>
    <w:rsid w:val="00862E8E"/>
    <w:rsid w:val="00862FB2"/>
    <w:rsid w:val="00864484"/>
    <w:rsid w:val="008665F1"/>
    <w:rsid w:val="00870DED"/>
    <w:rsid w:val="00871B49"/>
    <w:rsid w:val="00871E07"/>
    <w:rsid w:val="00872996"/>
    <w:rsid w:val="00874135"/>
    <w:rsid w:val="00874496"/>
    <w:rsid w:val="00876ECE"/>
    <w:rsid w:val="00880358"/>
    <w:rsid w:val="00880AC5"/>
    <w:rsid w:val="008842D7"/>
    <w:rsid w:val="00885C3F"/>
    <w:rsid w:val="00892280"/>
    <w:rsid w:val="00894585"/>
    <w:rsid w:val="008952F4"/>
    <w:rsid w:val="008953FD"/>
    <w:rsid w:val="008A064F"/>
    <w:rsid w:val="008A4B85"/>
    <w:rsid w:val="008A648D"/>
    <w:rsid w:val="008A7E89"/>
    <w:rsid w:val="008B1E88"/>
    <w:rsid w:val="008B31EB"/>
    <w:rsid w:val="008B354D"/>
    <w:rsid w:val="008B696E"/>
    <w:rsid w:val="008C026F"/>
    <w:rsid w:val="008C0C92"/>
    <w:rsid w:val="008C7DFD"/>
    <w:rsid w:val="008D1B31"/>
    <w:rsid w:val="008D2CF7"/>
    <w:rsid w:val="008D373A"/>
    <w:rsid w:val="008D4AA0"/>
    <w:rsid w:val="008D4C72"/>
    <w:rsid w:val="008D63C7"/>
    <w:rsid w:val="008D68AA"/>
    <w:rsid w:val="008E0790"/>
    <w:rsid w:val="008E1691"/>
    <w:rsid w:val="008E19A5"/>
    <w:rsid w:val="008E1A14"/>
    <w:rsid w:val="008E376E"/>
    <w:rsid w:val="008E5542"/>
    <w:rsid w:val="008E558F"/>
    <w:rsid w:val="008E57A8"/>
    <w:rsid w:val="008E74FB"/>
    <w:rsid w:val="008F0CC4"/>
    <w:rsid w:val="008F1267"/>
    <w:rsid w:val="008F3985"/>
    <w:rsid w:val="008F6A91"/>
    <w:rsid w:val="00901617"/>
    <w:rsid w:val="009020F3"/>
    <w:rsid w:val="00902DA9"/>
    <w:rsid w:val="00903020"/>
    <w:rsid w:val="0090467D"/>
    <w:rsid w:val="00904700"/>
    <w:rsid w:val="00904FF6"/>
    <w:rsid w:val="00906DB9"/>
    <w:rsid w:val="009074C9"/>
    <w:rsid w:val="009113CC"/>
    <w:rsid w:val="009124C4"/>
    <w:rsid w:val="00912D3A"/>
    <w:rsid w:val="00913083"/>
    <w:rsid w:val="00914F10"/>
    <w:rsid w:val="00916210"/>
    <w:rsid w:val="0091643A"/>
    <w:rsid w:val="00920843"/>
    <w:rsid w:val="00923719"/>
    <w:rsid w:val="00925B73"/>
    <w:rsid w:val="009279DE"/>
    <w:rsid w:val="00931842"/>
    <w:rsid w:val="00931B81"/>
    <w:rsid w:val="00932FD1"/>
    <w:rsid w:val="00935A24"/>
    <w:rsid w:val="00936E81"/>
    <w:rsid w:val="009371CD"/>
    <w:rsid w:val="00937F23"/>
    <w:rsid w:val="00941664"/>
    <w:rsid w:val="00942BF2"/>
    <w:rsid w:val="00945605"/>
    <w:rsid w:val="009477E9"/>
    <w:rsid w:val="00947D23"/>
    <w:rsid w:val="00951D48"/>
    <w:rsid w:val="00953392"/>
    <w:rsid w:val="00953DA4"/>
    <w:rsid w:val="009540AE"/>
    <w:rsid w:val="0095709E"/>
    <w:rsid w:val="00963811"/>
    <w:rsid w:val="009639DF"/>
    <w:rsid w:val="00963A3A"/>
    <w:rsid w:val="009727D4"/>
    <w:rsid w:val="009743B1"/>
    <w:rsid w:val="009819DA"/>
    <w:rsid w:val="0098237C"/>
    <w:rsid w:val="00984557"/>
    <w:rsid w:val="009858C3"/>
    <w:rsid w:val="00986465"/>
    <w:rsid w:val="00992FC2"/>
    <w:rsid w:val="0099329D"/>
    <w:rsid w:val="009959E2"/>
    <w:rsid w:val="0099647A"/>
    <w:rsid w:val="00997DAB"/>
    <w:rsid w:val="009A0169"/>
    <w:rsid w:val="009A01D8"/>
    <w:rsid w:val="009A1047"/>
    <w:rsid w:val="009A3169"/>
    <w:rsid w:val="009A4C66"/>
    <w:rsid w:val="009A6A7A"/>
    <w:rsid w:val="009A6EB6"/>
    <w:rsid w:val="009B11C5"/>
    <w:rsid w:val="009B361C"/>
    <w:rsid w:val="009B3B86"/>
    <w:rsid w:val="009B40AC"/>
    <w:rsid w:val="009B4C18"/>
    <w:rsid w:val="009B6B5D"/>
    <w:rsid w:val="009C0B7C"/>
    <w:rsid w:val="009C6690"/>
    <w:rsid w:val="009C69C4"/>
    <w:rsid w:val="009C79BB"/>
    <w:rsid w:val="009D2B60"/>
    <w:rsid w:val="009D3B71"/>
    <w:rsid w:val="009D4DC3"/>
    <w:rsid w:val="009D5592"/>
    <w:rsid w:val="009D7C20"/>
    <w:rsid w:val="009D7C82"/>
    <w:rsid w:val="009E07F6"/>
    <w:rsid w:val="009E0BBF"/>
    <w:rsid w:val="009E29FF"/>
    <w:rsid w:val="009E2B0C"/>
    <w:rsid w:val="009E3494"/>
    <w:rsid w:val="009F1019"/>
    <w:rsid w:val="009F1D76"/>
    <w:rsid w:val="009F3C57"/>
    <w:rsid w:val="009F757B"/>
    <w:rsid w:val="009F7A24"/>
    <w:rsid w:val="00A001FF"/>
    <w:rsid w:val="00A00458"/>
    <w:rsid w:val="00A00728"/>
    <w:rsid w:val="00A00E91"/>
    <w:rsid w:val="00A0218F"/>
    <w:rsid w:val="00A02479"/>
    <w:rsid w:val="00A036FD"/>
    <w:rsid w:val="00A06771"/>
    <w:rsid w:val="00A067D4"/>
    <w:rsid w:val="00A12972"/>
    <w:rsid w:val="00A13F87"/>
    <w:rsid w:val="00A22A30"/>
    <w:rsid w:val="00A25F02"/>
    <w:rsid w:val="00A26340"/>
    <w:rsid w:val="00A31F65"/>
    <w:rsid w:val="00A3278D"/>
    <w:rsid w:val="00A32F2C"/>
    <w:rsid w:val="00A343A2"/>
    <w:rsid w:val="00A34B34"/>
    <w:rsid w:val="00A3650F"/>
    <w:rsid w:val="00A4188E"/>
    <w:rsid w:val="00A431B2"/>
    <w:rsid w:val="00A454F2"/>
    <w:rsid w:val="00A457AD"/>
    <w:rsid w:val="00A4606B"/>
    <w:rsid w:val="00A46077"/>
    <w:rsid w:val="00A510C2"/>
    <w:rsid w:val="00A51D6C"/>
    <w:rsid w:val="00A522B4"/>
    <w:rsid w:val="00A5383A"/>
    <w:rsid w:val="00A540E5"/>
    <w:rsid w:val="00A55877"/>
    <w:rsid w:val="00A559C8"/>
    <w:rsid w:val="00A5720E"/>
    <w:rsid w:val="00A57A2E"/>
    <w:rsid w:val="00A60065"/>
    <w:rsid w:val="00A60890"/>
    <w:rsid w:val="00A61336"/>
    <w:rsid w:val="00A619D2"/>
    <w:rsid w:val="00A62C63"/>
    <w:rsid w:val="00A62D30"/>
    <w:rsid w:val="00A62F74"/>
    <w:rsid w:val="00A65157"/>
    <w:rsid w:val="00A65C8F"/>
    <w:rsid w:val="00A7255B"/>
    <w:rsid w:val="00A72B67"/>
    <w:rsid w:val="00A73682"/>
    <w:rsid w:val="00A7427A"/>
    <w:rsid w:val="00A74362"/>
    <w:rsid w:val="00A8023F"/>
    <w:rsid w:val="00A808E3"/>
    <w:rsid w:val="00A81586"/>
    <w:rsid w:val="00A842AA"/>
    <w:rsid w:val="00A84430"/>
    <w:rsid w:val="00A845C3"/>
    <w:rsid w:val="00A865EC"/>
    <w:rsid w:val="00A86EF4"/>
    <w:rsid w:val="00A87EC6"/>
    <w:rsid w:val="00A9085D"/>
    <w:rsid w:val="00A91E59"/>
    <w:rsid w:val="00A92355"/>
    <w:rsid w:val="00A97A8E"/>
    <w:rsid w:val="00AA00E0"/>
    <w:rsid w:val="00AA101C"/>
    <w:rsid w:val="00AA17F1"/>
    <w:rsid w:val="00AA1E25"/>
    <w:rsid w:val="00AA2968"/>
    <w:rsid w:val="00AA35C9"/>
    <w:rsid w:val="00AA3F26"/>
    <w:rsid w:val="00AA422C"/>
    <w:rsid w:val="00AA4247"/>
    <w:rsid w:val="00AA48AA"/>
    <w:rsid w:val="00AA73E8"/>
    <w:rsid w:val="00AA7B7F"/>
    <w:rsid w:val="00AB11E4"/>
    <w:rsid w:val="00AB13AC"/>
    <w:rsid w:val="00AB19D2"/>
    <w:rsid w:val="00AB2419"/>
    <w:rsid w:val="00AB58DF"/>
    <w:rsid w:val="00AB6978"/>
    <w:rsid w:val="00AB6B72"/>
    <w:rsid w:val="00AB783D"/>
    <w:rsid w:val="00AC1043"/>
    <w:rsid w:val="00AC2D50"/>
    <w:rsid w:val="00AC546A"/>
    <w:rsid w:val="00AC5582"/>
    <w:rsid w:val="00AC6044"/>
    <w:rsid w:val="00AC677D"/>
    <w:rsid w:val="00AC6D27"/>
    <w:rsid w:val="00AC707D"/>
    <w:rsid w:val="00AD2155"/>
    <w:rsid w:val="00AD31B4"/>
    <w:rsid w:val="00AD3E0B"/>
    <w:rsid w:val="00AD446E"/>
    <w:rsid w:val="00AD6B15"/>
    <w:rsid w:val="00AD6EE9"/>
    <w:rsid w:val="00AE063E"/>
    <w:rsid w:val="00AE4677"/>
    <w:rsid w:val="00AE7B8B"/>
    <w:rsid w:val="00AE7D94"/>
    <w:rsid w:val="00AF0179"/>
    <w:rsid w:val="00AF0377"/>
    <w:rsid w:val="00AF0947"/>
    <w:rsid w:val="00AF3785"/>
    <w:rsid w:val="00AF380D"/>
    <w:rsid w:val="00B008A2"/>
    <w:rsid w:val="00B029D2"/>
    <w:rsid w:val="00B03012"/>
    <w:rsid w:val="00B20BE7"/>
    <w:rsid w:val="00B20E65"/>
    <w:rsid w:val="00B2525F"/>
    <w:rsid w:val="00B26EEE"/>
    <w:rsid w:val="00B27BD0"/>
    <w:rsid w:val="00B27BE9"/>
    <w:rsid w:val="00B32060"/>
    <w:rsid w:val="00B379FC"/>
    <w:rsid w:val="00B37ED1"/>
    <w:rsid w:val="00B42DFB"/>
    <w:rsid w:val="00B457F3"/>
    <w:rsid w:val="00B46377"/>
    <w:rsid w:val="00B51E37"/>
    <w:rsid w:val="00B532DD"/>
    <w:rsid w:val="00B563E6"/>
    <w:rsid w:val="00B61476"/>
    <w:rsid w:val="00B65898"/>
    <w:rsid w:val="00B70750"/>
    <w:rsid w:val="00B70E48"/>
    <w:rsid w:val="00B7255A"/>
    <w:rsid w:val="00B73467"/>
    <w:rsid w:val="00B74894"/>
    <w:rsid w:val="00B8320C"/>
    <w:rsid w:val="00B86B76"/>
    <w:rsid w:val="00B90C62"/>
    <w:rsid w:val="00B95AF2"/>
    <w:rsid w:val="00B976B7"/>
    <w:rsid w:val="00B97A19"/>
    <w:rsid w:val="00BA0A27"/>
    <w:rsid w:val="00BA0CA1"/>
    <w:rsid w:val="00BA4391"/>
    <w:rsid w:val="00BA4C88"/>
    <w:rsid w:val="00BA56A1"/>
    <w:rsid w:val="00BB13DA"/>
    <w:rsid w:val="00BB1E11"/>
    <w:rsid w:val="00BB2A3F"/>
    <w:rsid w:val="00BB3701"/>
    <w:rsid w:val="00BB5EC5"/>
    <w:rsid w:val="00BB7287"/>
    <w:rsid w:val="00BB7B2A"/>
    <w:rsid w:val="00BB7B45"/>
    <w:rsid w:val="00BC0592"/>
    <w:rsid w:val="00BC2026"/>
    <w:rsid w:val="00BC3129"/>
    <w:rsid w:val="00BC4437"/>
    <w:rsid w:val="00BC5605"/>
    <w:rsid w:val="00BC6B11"/>
    <w:rsid w:val="00BD1B11"/>
    <w:rsid w:val="00BD4A7E"/>
    <w:rsid w:val="00BD5891"/>
    <w:rsid w:val="00BD5C4C"/>
    <w:rsid w:val="00BE1173"/>
    <w:rsid w:val="00BE119A"/>
    <w:rsid w:val="00BE23BE"/>
    <w:rsid w:val="00BE2401"/>
    <w:rsid w:val="00BE4239"/>
    <w:rsid w:val="00BE6847"/>
    <w:rsid w:val="00BF05BF"/>
    <w:rsid w:val="00BF12C4"/>
    <w:rsid w:val="00BF1AE9"/>
    <w:rsid w:val="00BF23DB"/>
    <w:rsid w:val="00BF2645"/>
    <w:rsid w:val="00BF41A1"/>
    <w:rsid w:val="00BF71F7"/>
    <w:rsid w:val="00BF76B1"/>
    <w:rsid w:val="00BF77AB"/>
    <w:rsid w:val="00BF7CF7"/>
    <w:rsid w:val="00C00242"/>
    <w:rsid w:val="00C047C3"/>
    <w:rsid w:val="00C07192"/>
    <w:rsid w:val="00C07F7A"/>
    <w:rsid w:val="00C10918"/>
    <w:rsid w:val="00C130A7"/>
    <w:rsid w:val="00C14A0B"/>
    <w:rsid w:val="00C14C7D"/>
    <w:rsid w:val="00C22C50"/>
    <w:rsid w:val="00C24972"/>
    <w:rsid w:val="00C25E1F"/>
    <w:rsid w:val="00C26AD5"/>
    <w:rsid w:val="00C301DA"/>
    <w:rsid w:val="00C3073C"/>
    <w:rsid w:val="00C31923"/>
    <w:rsid w:val="00C3205E"/>
    <w:rsid w:val="00C36083"/>
    <w:rsid w:val="00C40279"/>
    <w:rsid w:val="00C40B7A"/>
    <w:rsid w:val="00C439D8"/>
    <w:rsid w:val="00C44D3B"/>
    <w:rsid w:val="00C459A8"/>
    <w:rsid w:val="00C537FB"/>
    <w:rsid w:val="00C55CBD"/>
    <w:rsid w:val="00C560CC"/>
    <w:rsid w:val="00C562DF"/>
    <w:rsid w:val="00C5734A"/>
    <w:rsid w:val="00C62E8D"/>
    <w:rsid w:val="00C632B9"/>
    <w:rsid w:val="00C64025"/>
    <w:rsid w:val="00C658BE"/>
    <w:rsid w:val="00C7023D"/>
    <w:rsid w:val="00C71F8C"/>
    <w:rsid w:val="00C74B1F"/>
    <w:rsid w:val="00C80AD3"/>
    <w:rsid w:val="00C818DC"/>
    <w:rsid w:val="00C87547"/>
    <w:rsid w:val="00C94E9D"/>
    <w:rsid w:val="00C95BCF"/>
    <w:rsid w:val="00C96959"/>
    <w:rsid w:val="00C97CCA"/>
    <w:rsid w:val="00CA19FD"/>
    <w:rsid w:val="00CA42A1"/>
    <w:rsid w:val="00CA4B12"/>
    <w:rsid w:val="00CB21A1"/>
    <w:rsid w:val="00CB4FE1"/>
    <w:rsid w:val="00CB6219"/>
    <w:rsid w:val="00CB6D0D"/>
    <w:rsid w:val="00CB7FD3"/>
    <w:rsid w:val="00CC34F5"/>
    <w:rsid w:val="00CC426A"/>
    <w:rsid w:val="00CC6F5C"/>
    <w:rsid w:val="00CC71BF"/>
    <w:rsid w:val="00CD0127"/>
    <w:rsid w:val="00CD1F22"/>
    <w:rsid w:val="00CD2B08"/>
    <w:rsid w:val="00CD4F19"/>
    <w:rsid w:val="00CE0C65"/>
    <w:rsid w:val="00CE1163"/>
    <w:rsid w:val="00CE15A4"/>
    <w:rsid w:val="00CE22F1"/>
    <w:rsid w:val="00CE5B6F"/>
    <w:rsid w:val="00CE5E5B"/>
    <w:rsid w:val="00CF1F3F"/>
    <w:rsid w:val="00CF6D29"/>
    <w:rsid w:val="00D00CD4"/>
    <w:rsid w:val="00D01684"/>
    <w:rsid w:val="00D020F3"/>
    <w:rsid w:val="00D0293A"/>
    <w:rsid w:val="00D03D1F"/>
    <w:rsid w:val="00D05CCD"/>
    <w:rsid w:val="00D0746B"/>
    <w:rsid w:val="00D07F98"/>
    <w:rsid w:val="00D1413E"/>
    <w:rsid w:val="00D211A8"/>
    <w:rsid w:val="00D22A9F"/>
    <w:rsid w:val="00D25148"/>
    <w:rsid w:val="00D3182B"/>
    <w:rsid w:val="00D346C2"/>
    <w:rsid w:val="00D406EE"/>
    <w:rsid w:val="00D409F1"/>
    <w:rsid w:val="00D41004"/>
    <w:rsid w:val="00D42069"/>
    <w:rsid w:val="00D42B62"/>
    <w:rsid w:val="00D431ED"/>
    <w:rsid w:val="00D445D4"/>
    <w:rsid w:val="00D465A1"/>
    <w:rsid w:val="00D500C4"/>
    <w:rsid w:val="00D50699"/>
    <w:rsid w:val="00D53244"/>
    <w:rsid w:val="00D57318"/>
    <w:rsid w:val="00D57C66"/>
    <w:rsid w:val="00D60650"/>
    <w:rsid w:val="00D61E60"/>
    <w:rsid w:val="00D62145"/>
    <w:rsid w:val="00D626C4"/>
    <w:rsid w:val="00D64F42"/>
    <w:rsid w:val="00D701F1"/>
    <w:rsid w:val="00D71923"/>
    <w:rsid w:val="00D72347"/>
    <w:rsid w:val="00D77865"/>
    <w:rsid w:val="00D778CA"/>
    <w:rsid w:val="00D80340"/>
    <w:rsid w:val="00D810EC"/>
    <w:rsid w:val="00D82C55"/>
    <w:rsid w:val="00D82D13"/>
    <w:rsid w:val="00D82D58"/>
    <w:rsid w:val="00D83FFD"/>
    <w:rsid w:val="00D8576B"/>
    <w:rsid w:val="00D86FD3"/>
    <w:rsid w:val="00D8791C"/>
    <w:rsid w:val="00D904C3"/>
    <w:rsid w:val="00D92158"/>
    <w:rsid w:val="00D9223D"/>
    <w:rsid w:val="00D92D5B"/>
    <w:rsid w:val="00D947F8"/>
    <w:rsid w:val="00D957E3"/>
    <w:rsid w:val="00D95D90"/>
    <w:rsid w:val="00DA3406"/>
    <w:rsid w:val="00DA7A35"/>
    <w:rsid w:val="00DB430F"/>
    <w:rsid w:val="00DB5421"/>
    <w:rsid w:val="00DB7D4A"/>
    <w:rsid w:val="00DC0763"/>
    <w:rsid w:val="00DC07AB"/>
    <w:rsid w:val="00DC0FB4"/>
    <w:rsid w:val="00DC233A"/>
    <w:rsid w:val="00DC2828"/>
    <w:rsid w:val="00DC37AC"/>
    <w:rsid w:val="00DC41FE"/>
    <w:rsid w:val="00DC6BB1"/>
    <w:rsid w:val="00DC6FF6"/>
    <w:rsid w:val="00DC7851"/>
    <w:rsid w:val="00DD4036"/>
    <w:rsid w:val="00DE142E"/>
    <w:rsid w:val="00DE2809"/>
    <w:rsid w:val="00DE42E5"/>
    <w:rsid w:val="00DE5B87"/>
    <w:rsid w:val="00DE7ADC"/>
    <w:rsid w:val="00DF0F20"/>
    <w:rsid w:val="00DF46FE"/>
    <w:rsid w:val="00DF4FC6"/>
    <w:rsid w:val="00DF7E6D"/>
    <w:rsid w:val="00DF7EE5"/>
    <w:rsid w:val="00E0152D"/>
    <w:rsid w:val="00E04522"/>
    <w:rsid w:val="00E059DA"/>
    <w:rsid w:val="00E05B2F"/>
    <w:rsid w:val="00E0721C"/>
    <w:rsid w:val="00E078F0"/>
    <w:rsid w:val="00E10E29"/>
    <w:rsid w:val="00E11009"/>
    <w:rsid w:val="00E11B1C"/>
    <w:rsid w:val="00E121DC"/>
    <w:rsid w:val="00E12837"/>
    <w:rsid w:val="00E13F62"/>
    <w:rsid w:val="00E14620"/>
    <w:rsid w:val="00E15D47"/>
    <w:rsid w:val="00E16DD0"/>
    <w:rsid w:val="00E17FDA"/>
    <w:rsid w:val="00E21CC2"/>
    <w:rsid w:val="00E22443"/>
    <w:rsid w:val="00E263F3"/>
    <w:rsid w:val="00E279D3"/>
    <w:rsid w:val="00E27C34"/>
    <w:rsid w:val="00E30F44"/>
    <w:rsid w:val="00E31563"/>
    <w:rsid w:val="00E32583"/>
    <w:rsid w:val="00E331D8"/>
    <w:rsid w:val="00E35A97"/>
    <w:rsid w:val="00E35F3F"/>
    <w:rsid w:val="00E362F4"/>
    <w:rsid w:val="00E36AAB"/>
    <w:rsid w:val="00E3734D"/>
    <w:rsid w:val="00E437F0"/>
    <w:rsid w:val="00E44B42"/>
    <w:rsid w:val="00E453D3"/>
    <w:rsid w:val="00E460E2"/>
    <w:rsid w:val="00E51D72"/>
    <w:rsid w:val="00E52C6F"/>
    <w:rsid w:val="00E539DC"/>
    <w:rsid w:val="00E540CB"/>
    <w:rsid w:val="00E550A9"/>
    <w:rsid w:val="00E565E4"/>
    <w:rsid w:val="00E56C3C"/>
    <w:rsid w:val="00E57B25"/>
    <w:rsid w:val="00E601EC"/>
    <w:rsid w:val="00E64D4B"/>
    <w:rsid w:val="00E66877"/>
    <w:rsid w:val="00E66971"/>
    <w:rsid w:val="00E70AE2"/>
    <w:rsid w:val="00E710DB"/>
    <w:rsid w:val="00E7598F"/>
    <w:rsid w:val="00E76703"/>
    <w:rsid w:val="00E774CB"/>
    <w:rsid w:val="00E83D82"/>
    <w:rsid w:val="00E84C25"/>
    <w:rsid w:val="00E85729"/>
    <w:rsid w:val="00E962D0"/>
    <w:rsid w:val="00E96528"/>
    <w:rsid w:val="00E96A40"/>
    <w:rsid w:val="00E96AE0"/>
    <w:rsid w:val="00E96B2C"/>
    <w:rsid w:val="00E96D74"/>
    <w:rsid w:val="00E972D7"/>
    <w:rsid w:val="00E97765"/>
    <w:rsid w:val="00EA1ED4"/>
    <w:rsid w:val="00EA3E3D"/>
    <w:rsid w:val="00EA3F81"/>
    <w:rsid w:val="00EA3FED"/>
    <w:rsid w:val="00EA74E1"/>
    <w:rsid w:val="00EA7832"/>
    <w:rsid w:val="00EB0F0E"/>
    <w:rsid w:val="00EB307D"/>
    <w:rsid w:val="00EB3FC9"/>
    <w:rsid w:val="00EB4291"/>
    <w:rsid w:val="00EB6510"/>
    <w:rsid w:val="00EC1445"/>
    <w:rsid w:val="00ED1E61"/>
    <w:rsid w:val="00ED2C04"/>
    <w:rsid w:val="00ED2CCD"/>
    <w:rsid w:val="00ED3895"/>
    <w:rsid w:val="00ED38FC"/>
    <w:rsid w:val="00ED3FCC"/>
    <w:rsid w:val="00ED6E37"/>
    <w:rsid w:val="00ED723E"/>
    <w:rsid w:val="00ED7308"/>
    <w:rsid w:val="00EE15F1"/>
    <w:rsid w:val="00EE1FBF"/>
    <w:rsid w:val="00EE43C7"/>
    <w:rsid w:val="00EE62BD"/>
    <w:rsid w:val="00EF04FF"/>
    <w:rsid w:val="00EF0FC5"/>
    <w:rsid w:val="00EF1222"/>
    <w:rsid w:val="00EF26ED"/>
    <w:rsid w:val="00EF412D"/>
    <w:rsid w:val="00EF6ABA"/>
    <w:rsid w:val="00EF6C48"/>
    <w:rsid w:val="00F005DD"/>
    <w:rsid w:val="00F02C66"/>
    <w:rsid w:val="00F05C32"/>
    <w:rsid w:val="00F076ED"/>
    <w:rsid w:val="00F12654"/>
    <w:rsid w:val="00F140C8"/>
    <w:rsid w:val="00F14663"/>
    <w:rsid w:val="00F1524A"/>
    <w:rsid w:val="00F20CAE"/>
    <w:rsid w:val="00F20DBD"/>
    <w:rsid w:val="00F21881"/>
    <w:rsid w:val="00F222CF"/>
    <w:rsid w:val="00F22F8B"/>
    <w:rsid w:val="00F24E0B"/>
    <w:rsid w:val="00F25BE7"/>
    <w:rsid w:val="00F35ABB"/>
    <w:rsid w:val="00F4057A"/>
    <w:rsid w:val="00F4101A"/>
    <w:rsid w:val="00F41250"/>
    <w:rsid w:val="00F420CF"/>
    <w:rsid w:val="00F4214A"/>
    <w:rsid w:val="00F426CF"/>
    <w:rsid w:val="00F43BED"/>
    <w:rsid w:val="00F43DD1"/>
    <w:rsid w:val="00F44512"/>
    <w:rsid w:val="00F44DC8"/>
    <w:rsid w:val="00F453C9"/>
    <w:rsid w:val="00F454D7"/>
    <w:rsid w:val="00F45B68"/>
    <w:rsid w:val="00F51A5E"/>
    <w:rsid w:val="00F51AC4"/>
    <w:rsid w:val="00F541D9"/>
    <w:rsid w:val="00F55039"/>
    <w:rsid w:val="00F5563D"/>
    <w:rsid w:val="00F625C7"/>
    <w:rsid w:val="00F62DDF"/>
    <w:rsid w:val="00F63CA3"/>
    <w:rsid w:val="00F64C06"/>
    <w:rsid w:val="00F65942"/>
    <w:rsid w:val="00F7079F"/>
    <w:rsid w:val="00F70B2D"/>
    <w:rsid w:val="00F715C4"/>
    <w:rsid w:val="00F7180A"/>
    <w:rsid w:val="00F72A78"/>
    <w:rsid w:val="00F73B2E"/>
    <w:rsid w:val="00F7725E"/>
    <w:rsid w:val="00F77DF9"/>
    <w:rsid w:val="00F801D1"/>
    <w:rsid w:val="00F8217A"/>
    <w:rsid w:val="00F8404C"/>
    <w:rsid w:val="00F84D4E"/>
    <w:rsid w:val="00F85156"/>
    <w:rsid w:val="00F85E81"/>
    <w:rsid w:val="00F91AF7"/>
    <w:rsid w:val="00F933E8"/>
    <w:rsid w:val="00F94FC6"/>
    <w:rsid w:val="00F95021"/>
    <w:rsid w:val="00F95F86"/>
    <w:rsid w:val="00FA11F1"/>
    <w:rsid w:val="00FA1EE8"/>
    <w:rsid w:val="00FA4FFC"/>
    <w:rsid w:val="00FA6EC1"/>
    <w:rsid w:val="00FB0D50"/>
    <w:rsid w:val="00FB297F"/>
    <w:rsid w:val="00FB2E1E"/>
    <w:rsid w:val="00FB3315"/>
    <w:rsid w:val="00FB3721"/>
    <w:rsid w:val="00FB46E8"/>
    <w:rsid w:val="00FB554C"/>
    <w:rsid w:val="00FB5E5E"/>
    <w:rsid w:val="00FB7066"/>
    <w:rsid w:val="00FB73F5"/>
    <w:rsid w:val="00FC172F"/>
    <w:rsid w:val="00FC2D6A"/>
    <w:rsid w:val="00FC3B82"/>
    <w:rsid w:val="00FC4644"/>
    <w:rsid w:val="00FC5821"/>
    <w:rsid w:val="00FC739D"/>
    <w:rsid w:val="00FD00DB"/>
    <w:rsid w:val="00FD0F4D"/>
    <w:rsid w:val="00FD1465"/>
    <w:rsid w:val="00FD16A5"/>
    <w:rsid w:val="00FD2B69"/>
    <w:rsid w:val="00FD2E9F"/>
    <w:rsid w:val="00FD3550"/>
    <w:rsid w:val="00FD750E"/>
    <w:rsid w:val="00FE0D10"/>
    <w:rsid w:val="00FE3976"/>
    <w:rsid w:val="00FE57B9"/>
    <w:rsid w:val="00FE62E0"/>
    <w:rsid w:val="00FF11B5"/>
    <w:rsid w:val="00FF638F"/>
    <w:rsid w:val="00FF6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C07192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431B2"/>
    <w:pPr>
      <w:keepNext/>
      <w:numPr>
        <w:numId w:val="14"/>
      </w:numPr>
      <w:spacing w:before="240" w:after="60" w:line="240" w:lineRule="auto"/>
      <w:outlineLvl w:val="0"/>
    </w:pPr>
    <w:rPr>
      <w:rFonts w:ascii="Cambria" w:eastAsia="Times New Roman" w:hAnsi="Cambria"/>
      <w:b/>
      <w:bCs/>
      <w:color w:val="000000"/>
      <w:kern w:val="32"/>
      <w:sz w:val="32"/>
      <w:szCs w:val="32"/>
      <w:lang w:eastAsia="hu-H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431B2"/>
    <w:pPr>
      <w:keepNext/>
      <w:numPr>
        <w:ilvl w:val="1"/>
        <w:numId w:val="14"/>
      </w:numPr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color w:val="000000"/>
      <w:sz w:val="28"/>
      <w:szCs w:val="28"/>
      <w:lang w:eastAsia="hu-HU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431B2"/>
    <w:pPr>
      <w:keepNext/>
      <w:numPr>
        <w:ilvl w:val="2"/>
        <w:numId w:val="14"/>
      </w:numPr>
      <w:spacing w:before="240" w:after="60" w:line="240" w:lineRule="auto"/>
      <w:outlineLvl w:val="2"/>
    </w:pPr>
    <w:rPr>
      <w:rFonts w:ascii="Cambria" w:eastAsia="Times New Roman" w:hAnsi="Cambria"/>
      <w:b/>
      <w:bCs/>
      <w:color w:val="000000"/>
      <w:sz w:val="26"/>
      <w:szCs w:val="26"/>
      <w:lang w:eastAsia="hu-HU"/>
    </w:rPr>
  </w:style>
  <w:style w:type="paragraph" w:styleId="Heading4">
    <w:name w:val="heading 4"/>
    <w:basedOn w:val="Normal"/>
    <w:next w:val="Normal"/>
    <w:link w:val="Heading4Char"/>
    <w:uiPriority w:val="99"/>
    <w:qFormat/>
    <w:rsid w:val="00A431B2"/>
    <w:pPr>
      <w:keepNext/>
      <w:numPr>
        <w:ilvl w:val="3"/>
        <w:numId w:val="14"/>
      </w:numPr>
      <w:spacing w:before="240" w:after="60" w:line="240" w:lineRule="auto"/>
      <w:outlineLvl w:val="3"/>
    </w:pPr>
    <w:rPr>
      <w:rFonts w:eastAsia="Times New Roman"/>
      <w:b/>
      <w:bCs/>
      <w:color w:val="000000"/>
      <w:sz w:val="28"/>
      <w:szCs w:val="28"/>
      <w:lang w:eastAsia="hu-H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A431B2"/>
    <w:pPr>
      <w:numPr>
        <w:ilvl w:val="4"/>
        <w:numId w:val="14"/>
      </w:numPr>
      <w:spacing w:before="240" w:after="60" w:line="240" w:lineRule="auto"/>
      <w:outlineLvl w:val="4"/>
    </w:pPr>
    <w:rPr>
      <w:rFonts w:eastAsia="Times New Roman"/>
      <w:b/>
      <w:bCs/>
      <w:i/>
      <w:iCs/>
      <w:color w:val="000000"/>
      <w:sz w:val="26"/>
      <w:szCs w:val="26"/>
      <w:lang w:eastAsia="hu-HU"/>
    </w:rPr>
  </w:style>
  <w:style w:type="paragraph" w:styleId="Heading6">
    <w:name w:val="heading 6"/>
    <w:basedOn w:val="Normal"/>
    <w:next w:val="Normal"/>
    <w:link w:val="Heading6Char"/>
    <w:uiPriority w:val="99"/>
    <w:qFormat/>
    <w:rsid w:val="00A431B2"/>
    <w:pPr>
      <w:numPr>
        <w:ilvl w:val="5"/>
        <w:numId w:val="14"/>
      </w:numPr>
      <w:spacing w:before="240" w:after="60" w:line="240" w:lineRule="auto"/>
      <w:outlineLvl w:val="5"/>
    </w:pPr>
    <w:rPr>
      <w:rFonts w:eastAsia="Times New Roman"/>
      <w:b/>
      <w:bCs/>
      <w:color w:val="000000"/>
      <w:lang w:eastAsia="hu-HU"/>
    </w:rPr>
  </w:style>
  <w:style w:type="paragraph" w:styleId="Heading7">
    <w:name w:val="heading 7"/>
    <w:basedOn w:val="Normal"/>
    <w:next w:val="Normal"/>
    <w:link w:val="Heading7Char"/>
    <w:uiPriority w:val="99"/>
    <w:qFormat/>
    <w:rsid w:val="00A431B2"/>
    <w:pPr>
      <w:numPr>
        <w:ilvl w:val="6"/>
        <w:numId w:val="14"/>
      </w:numPr>
      <w:spacing w:before="240" w:after="60" w:line="240" w:lineRule="auto"/>
      <w:outlineLvl w:val="6"/>
    </w:pPr>
    <w:rPr>
      <w:rFonts w:eastAsia="Times New Roman"/>
      <w:color w:val="000000"/>
      <w:sz w:val="24"/>
      <w:szCs w:val="24"/>
      <w:lang w:eastAsia="hu-HU"/>
    </w:rPr>
  </w:style>
  <w:style w:type="paragraph" w:styleId="Heading8">
    <w:name w:val="heading 8"/>
    <w:basedOn w:val="Normal"/>
    <w:next w:val="Normal"/>
    <w:link w:val="Heading8Char"/>
    <w:uiPriority w:val="99"/>
    <w:qFormat/>
    <w:rsid w:val="00A431B2"/>
    <w:pPr>
      <w:numPr>
        <w:ilvl w:val="7"/>
        <w:numId w:val="14"/>
      </w:numPr>
      <w:spacing w:before="240" w:after="60" w:line="240" w:lineRule="auto"/>
      <w:outlineLvl w:val="7"/>
    </w:pPr>
    <w:rPr>
      <w:rFonts w:eastAsia="Times New Roman"/>
      <w:i/>
      <w:iCs/>
      <w:color w:val="000000"/>
      <w:sz w:val="24"/>
      <w:szCs w:val="24"/>
      <w:lang w:eastAsia="hu-HU"/>
    </w:rPr>
  </w:style>
  <w:style w:type="paragraph" w:styleId="Heading9">
    <w:name w:val="heading 9"/>
    <w:basedOn w:val="Normal"/>
    <w:next w:val="Normal"/>
    <w:link w:val="Heading9Char"/>
    <w:uiPriority w:val="99"/>
    <w:qFormat/>
    <w:rsid w:val="00A431B2"/>
    <w:pPr>
      <w:numPr>
        <w:ilvl w:val="8"/>
        <w:numId w:val="14"/>
      </w:numPr>
      <w:spacing w:before="240" w:after="60" w:line="240" w:lineRule="auto"/>
      <w:outlineLvl w:val="8"/>
    </w:pPr>
    <w:rPr>
      <w:rFonts w:ascii="Cambria" w:eastAsia="Times New Roman" w:hAnsi="Cambria"/>
      <w:color w:val="000000"/>
      <w:lang w:eastAsia="hu-H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431B2"/>
    <w:rPr>
      <w:rFonts w:ascii="Cambria" w:hAnsi="Cambria"/>
      <w:b/>
      <w:color w:val="000000"/>
      <w:kern w:val="32"/>
      <w:sz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A431B2"/>
    <w:rPr>
      <w:rFonts w:ascii="Cambria" w:hAnsi="Cambria"/>
      <w:b/>
      <w:i/>
      <w:color w:val="000000"/>
      <w:sz w:val="28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A431B2"/>
    <w:rPr>
      <w:rFonts w:ascii="Cambria" w:hAnsi="Cambria"/>
      <w:b/>
      <w:color w:val="000000"/>
      <w:sz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A431B2"/>
    <w:rPr>
      <w:rFonts w:eastAsia="Times New Roman"/>
      <w:b/>
      <w:color w:val="000000"/>
      <w:sz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A431B2"/>
    <w:rPr>
      <w:rFonts w:eastAsia="Times New Roman"/>
      <w:b/>
      <w:i/>
      <w:color w:val="000000"/>
      <w:sz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A431B2"/>
    <w:rPr>
      <w:rFonts w:eastAsia="Times New Roman"/>
      <w:b/>
      <w:color w:val="000000"/>
      <w:sz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A431B2"/>
    <w:rPr>
      <w:rFonts w:eastAsia="Times New Roman"/>
      <w:color w:val="000000"/>
      <w:sz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A431B2"/>
    <w:rPr>
      <w:rFonts w:eastAsia="Times New Roman"/>
      <w:i/>
      <w:color w:val="000000"/>
      <w:sz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A431B2"/>
    <w:rPr>
      <w:rFonts w:ascii="Cambria" w:hAnsi="Cambria"/>
      <w:color w:val="000000"/>
      <w:sz w:val="22"/>
    </w:rPr>
  </w:style>
  <w:style w:type="paragraph" w:styleId="ListParagraph">
    <w:name w:val="List Paragraph"/>
    <w:basedOn w:val="Normal"/>
    <w:uiPriority w:val="99"/>
    <w:qFormat/>
    <w:rsid w:val="000A302E"/>
    <w:pPr>
      <w:ind w:left="720"/>
      <w:contextualSpacing/>
    </w:pPr>
  </w:style>
  <w:style w:type="character" w:customStyle="1" w:styleId="Cmsor3">
    <w:name w:val="Címsor #3_"/>
    <w:link w:val="Cmsor30"/>
    <w:uiPriority w:val="99"/>
    <w:locked/>
    <w:rsid w:val="00DC6BB1"/>
    <w:rPr>
      <w:rFonts w:ascii="Times New Roman" w:hAnsi="Times New Roman"/>
      <w:sz w:val="23"/>
      <w:shd w:val="clear" w:color="auto" w:fill="FFFFFF"/>
    </w:rPr>
  </w:style>
  <w:style w:type="paragraph" w:customStyle="1" w:styleId="Cmsor30">
    <w:name w:val="Címsor #3"/>
    <w:basedOn w:val="Normal"/>
    <w:link w:val="Cmsor3"/>
    <w:uiPriority w:val="99"/>
    <w:rsid w:val="00DC6BB1"/>
    <w:pPr>
      <w:shd w:val="clear" w:color="auto" w:fill="FFFFFF"/>
      <w:spacing w:before="360" w:after="360" w:line="240" w:lineRule="atLeast"/>
      <w:outlineLvl w:val="2"/>
    </w:pPr>
    <w:rPr>
      <w:rFonts w:ascii="Times New Roman" w:eastAsia="Times New Roman" w:hAnsi="Times New Roman"/>
      <w:sz w:val="23"/>
      <w:szCs w:val="23"/>
      <w:lang w:eastAsia="hu-HU"/>
    </w:rPr>
  </w:style>
  <w:style w:type="table" w:styleId="TableGrid">
    <w:name w:val="Table Grid"/>
    <w:basedOn w:val="TableNormal"/>
    <w:uiPriority w:val="99"/>
    <w:rsid w:val="00DC6BB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0F28C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0F28C4"/>
    <w:rPr>
      <w:sz w:val="22"/>
      <w:lang w:eastAsia="en-US"/>
    </w:rPr>
  </w:style>
  <w:style w:type="paragraph" w:styleId="Footer">
    <w:name w:val="footer"/>
    <w:basedOn w:val="Normal"/>
    <w:link w:val="FooterChar"/>
    <w:uiPriority w:val="99"/>
    <w:rsid w:val="000F28C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0F28C4"/>
    <w:rPr>
      <w:sz w:val="22"/>
      <w:lang w:eastAsia="en-US"/>
    </w:rPr>
  </w:style>
  <w:style w:type="character" w:styleId="SubtleEmphasis">
    <w:name w:val="Subtle Emphasis"/>
    <w:basedOn w:val="DefaultParagraphFont"/>
    <w:uiPriority w:val="99"/>
    <w:qFormat/>
    <w:rsid w:val="00E0152D"/>
    <w:rPr>
      <w:i/>
      <w:color w:val="808080"/>
    </w:rPr>
  </w:style>
  <w:style w:type="character" w:styleId="Hyperlink">
    <w:name w:val="Hyperlink"/>
    <w:basedOn w:val="DefaultParagraphFont"/>
    <w:uiPriority w:val="99"/>
    <w:rsid w:val="00A431B2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AD3E0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D3E0B"/>
    <w:rPr>
      <w:rFonts w:ascii="Tahoma" w:hAnsi="Tahoma"/>
      <w:sz w:val="16"/>
      <w:lang w:eastAsia="en-US"/>
    </w:rPr>
  </w:style>
  <w:style w:type="character" w:styleId="CommentReference">
    <w:name w:val="annotation reference"/>
    <w:basedOn w:val="DefaultParagraphFont"/>
    <w:uiPriority w:val="99"/>
    <w:semiHidden/>
    <w:rsid w:val="006F36C0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6F36C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6F36C0"/>
    <w:rPr>
      <w:rFonts w:cs="Times New Roman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6F36C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6F36C0"/>
    <w:rPr>
      <w:b/>
      <w:bCs/>
    </w:rPr>
  </w:style>
  <w:style w:type="character" w:styleId="Emphasis">
    <w:name w:val="Emphasis"/>
    <w:basedOn w:val="DefaultParagraphFont"/>
    <w:uiPriority w:val="99"/>
    <w:qFormat/>
    <w:rsid w:val="00A51D6C"/>
    <w:rPr>
      <w:rFonts w:cs="Times New Roman"/>
      <w:i/>
      <w:iCs/>
    </w:rPr>
  </w:style>
  <w:style w:type="character" w:customStyle="1" w:styleId="apple-converted-space">
    <w:name w:val="apple-converted-space"/>
    <w:basedOn w:val="DefaultParagraphFont"/>
    <w:uiPriority w:val="99"/>
    <w:rsid w:val="00A51D6C"/>
    <w:rPr>
      <w:rFonts w:cs="Times New Roman"/>
    </w:rPr>
  </w:style>
  <w:style w:type="paragraph" w:styleId="Revision">
    <w:name w:val="Revision"/>
    <w:hidden/>
    <w:uiPriority w:val="99"/>
    <w:semiHidden/>
    <w:rsid w:val="00AC5582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7881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1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1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1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1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1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1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1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1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1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819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19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1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1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1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1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81973">
          <w:marLeft w:val="0"/>
          <w:marRight w:val="0"/>
          <w:marTop w:val="0"/>
          <w:marBottom w:val="1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7881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1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1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1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1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81965">
          <w:marLeft w:val="0"/>
          <w:marRight w:val="0"/>
          <w:marTop w:val="0"/>
          <w:marBottom w:val="1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oleObject" Target="embeddings/oleObject2.bin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emf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gyp\Documents\PRVT\ANNA\besz&#225;mol&#243;\2012-2013jav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2012-2013jav</Template>
  <TotalTime>1</TotalTime>
  <Pages>16</Pages>
  <Words>1248</Words>
  <Characters>8616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Sülysáp Város Önkormányzata</dc:title>
  <dc:subject/>
  <dc:creator>nrszh</dc:creator>
  <cp:keywords/>
  <dc:description/>
  <cp:lastModifiedBy>Testületi ügyintéző</cp:lastModifiedBy>
  <cp:revision>2</cp:revision>
  <cp:lastPrinted>2011-10-07T22:56:00Z</cp:lastPrinted>
  <dcterms:created xsi:type="dcterms:W3CDTF">2015-09-08T06:11:00Z</dcterms:created>
  <dcterms:modified xsi:type="dcterms:W3CDTF">2015-09-08T06:11:00Z</dcterms:modified>
</cp:coreProperties>
</file>